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84E45" w14:textId="05C9C123" w:rsidR="00BF6A00" w:rsidRDefault="00104755">
      <w:pPr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0FE23F18" wp14:editId="25558EC7">
            <wp:simplePos x="0" y="0"/>
            <wp:positionH relativeFrom="column">
              <wp:posOffset>-177800</wp:posOffset>
            </wp:positionH>
            <wp:positionV relativeFrom="paragraph">
              <wp:posOffset>-160655</wp:posOffset>
            </wp:positionV>
            <wp:extent cx="4942568" cy="771144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6" cy="7723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F5C92" w14:textId="2E0B6260" w:rsidR="00BF6A00" w:rsidRDefault="00BF6A00">
      <w:pPr>
        <w:rPr>
          <w:rFonts w:asciiTheme="majorHAnsi" w:hAnsiTheme="majorHAnsi"/>
          <w:sz w:val="28"/>
          <w:szCs w:val="28"/>
        </w:rPr>
      </w:pPr>
    </w:p>
    <w:p w14:paraId="573F0CCE" w14:textId="0A5F8236" w:rsidR="006364DC" w:rsidRDefault="006364DC">
      <w:pPr>
        <w:rPr>
          <w:rFonts w:asciiTheme="majorHAnsi" w:hAnsiTheme="majorHAnsi"/>
          <w:sz w:val="28"/>
          <w:szCs w:val="28"/>
        </w:rPr>
      </w:pPr>
    </w:p>
    <w:p w14:paraId="0BD5BAB4" w14:textId="24DA6219" w:rsidR="006364DC" w:rsidRPr="006364DC" w:rsidRDefault="006364DC" w:rsidP="006364DC">
      <w:pPr>
        <w:rPr>
          <w:rFonts w:asciiTheme="majorHAnsi" w:hAnsiTheme="majorHAnsi"/>
          <w:sz w:val="28"/>
          <w:szCs w:val="28"/>
        </w:rPr>
      </w:pPr>
    </w:p>
    <w:p w14:paraId="268FCB94" w14:textId="3F98A000" w:rsidR="006364DC" w:rsidRDefault="006364DC" w:rsidP="006364DC">
      <w:pPr>
        <w:jc w:val="center"/>
        <w:rPr>
          <w:rFonts w:asciiTheme="majorHAnsi" w:hAnsiTheme="majorHAnsi"/>
          <w:sz w:val="28"/>
          <w:szCs w:val="28"/>
        </w:rPr>
      </w:pPr>
    </w:p>
    <w:p w14:paraId="5D3EF292" w14:textId="1B20E932" w:rsidR="00A230C9" w:rsidRPr="006364DC" w:rsidRDefault="00104755" w:rsidP="006364DC">
      <w:pPr>
        <w:tabs>
          <w:tab w:val="center" w:pos="3629"/>
        </w:tabs>
        <w:rPr>
          <w:rFonts w:asciiTheme="majorHAnsi" w:hAnsiTheme="majorHAnsi"/>
          <w:sz w:val="28"/>
          <w:szCs w:val="28"/>
        </w:rPr>
        <w:sectPr w:rsidR="00A230C9" w:rsidRPr="006364DC" w:rsidSect="0015094F">
          <w:footerReference w:type="default" r:id="rId9"/>
          <w:footerReference w:type="first" r:id="rId10"/>
          <w:pgSz w:w="7938" w:h="12247"/>
          <w:pgMar w:top="238" w:right="340" w:bottom="244" w:left="340" w:header="709" w:footer="709" w:gutter="0"/>
          <w:pgNumType w:start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9EE7F2" wp14:editId="76500781">
                <wp:simplePos x="0" y="0"/>
                <wp:positionH relativeFrom="column">
                  <wp:posOffset>107950</wp:posOffset>
                </wp:positionH>
                <wp:positionV relativeFrom="paragraph">
                  <wp:posOffset>4816475</wp:posOffset>
                </wp:positionV>
                <wp:extent cx="4333875" cy="638175"/>
                <wp:effectExtent l="0" t="0" r="28575" b="285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16087" w14:textId="77777777" w:rsidR="00104755" w:rsidRPr="00104755" w:rsidRDefault="00104755" w:rsidP="00104755">
                            <w:pPr>
                              <w:jc w:val="center"/>
                              <w:rPr>
                                <w:color w:val="548DD4" w:themeColor="text2" w:themeTint="99"/>
                                <w:sz w:val="30"/>
                                <w:szCs w:val="30"/>
                              </w:rPr>
                            </w:pPr>
                            <w:r w:rsidRPr="00104755">
                              <w:rPr>
                                <w:color w:val="548DD4" w:themeColor="text2" w:themeTint="99"/>
                                <w:sz w:val="30"/>
                                <w:szCs w:val="30"/>
                              </w:rPr>
                              <w:t>Document maitre pour roman, conte, poésie, théâtre (année 2024)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EE7F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.5pt;margin-top:379.25pt;width:341.25pt;height:5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">
                <v:textbox>
                  <w:txbxContent>
                    <w:p w14:paraId="44416087" w14:textId="77777777" w:rsidR="00104755" w:rsidRPr="00104755" w:rsidRDefault="00104755" w:rsidP="00104755">
                      <w:pPr>
                        <w:jc w:val="center"/>
                        <w:rPr>
                          <w:color w:val="548DD4" w:themeColor="text2" w:themeTint="99"/>
                          <w:sz w:val="30"/>
                          <w:szCs w:val="30"/>
                        </w:rPr>
                      </w:pPr>
                      <w:r w:rsidRPr="00104755">
                        <w:rPr>
                          <w:color w:val="548DD4" w:themeColor="text2" w:themeTint="99"/>
                          <w:sz w:val="30"/>
                          <w:szCs w:val="30"/>
                        </w:rPr>
                        <w:t>Document maitre pour roman, conte, poésie, théâtre (année 2024)</w:t>
                      </w:r>
                    </w:p>
                  </w:txbxContent>
                </v:textbox>
              </v:shape>
            </w:pict>
          </mc:Fallback>
        </mc:AlternateContent>
      </w:r>
      <w:r w:rsidR="006364DC">
        <w:rPr>
          <w:rFonts w:asciiTheme="majorHAnsi" w:hAnsiTheme="majorHAnsi"/>
          <w:sz w:val="28"/>
          <w:szCs w:val="28"/>
        </w:rPr>
        <w:tab/>
      </w:r>
    </w:p>
    <w:p w14:paraId="78BD769E" w14:textId="2A644298" w:rsidR="003240AA" w:rsidRPr="008B6306" w:rsidRDefault="008B6306" w:rsidP="003240AA">
      <w:pPr>
        <w:rPr>
          <w:rFonts w:asciiTheme="majorHAnsi" w:hAnsiTheme="majorHAnsi"/>
          <w:color w:val="548DD4" w:themeColor="text2" w:themeTint="99"/>
          <w:sz w:val="24"/>
          <w:szCs w:val="24"/>
        </w:rPr>
      </w:pPr>
      <w:r w:rsidRPr="008B6306">
        <w:rPr>
          <w:rFonts w:asciiTheme="majorHAnsi" w:hAnsiTheme="majorHAnsi"/>
          <w:sz w:val="24"/>
          <w:szCs w:val="24"/>
        </w:rPr>
        <w:lastRenderedPageBreak/>
        <w:t xml:space="preserve">Crédits </w:t>
      </w:r>
      <w:r>
        <w:rPr>
          <w:rFonts w:asciiTheme="majorHAnsi" w:hAnsiTheme="majorHAnsi"/>
          <w:sz w:val="24"/>
          <w:szCs w:val="24"/>
        </w:rPr>
        <w:t>(</w:t>
      </w:r>
      <w:r w:rsidRPr="008B6306">
        <w:rPr>
          <w:rFonts w:asciiTheme="majorHAnsi" w:hAnsiTheme="majorHAnsi"/>
          <w:color w:val="548DD4" w:themeColor="text2" w:themeTint="99"/>
          <w:sz w:val="24"/>
          <w:szCs w:val="24"/>
        </w:rPr>
        <w:t>illustration/photo/image</w:t>
      </w:r>
      <w:r>
        <w:rPr>
          <w:rFonts w:asciiTheme="majorHAnsi" w:hAnsiTheme="majorHAnsi"/>
          <w:sz w:val="24"/>
          <w:szCs w:val="24"/>
        </w:rPr>
        <w:t xml:space="preserve">) : </w:t>
      </w:r>
      <w:r w:rsidRPr="008B6306">
        <w:rPr>
          <w:rFonts w:asciiTheme="majorHAnsi" w:hAnsiTheme="majorHAnsi"/>
          <w:color w:val="548DD4" w:themeColor="text2" w:themeTint="99"/>
          <w:sz w:val="24"/>
          <w:szCs w:val="24"/>
        </w:rPr>
        <w:t xml:space="preserve"> Mentionner </w:t>
      </w:r>
      <w:proofErr w:type="spellStart"/>
      <w:r w:rsidRPr="008B6306">
        <w:rPr>
          <w:rFonts w:asciiTheme="majorHAnsi" w:hAnsiTheme="majorHAnsi"/>
          <w:color w:val="548DD4" w:themeColor="text2" w:themeTint="99"/>
          <w:sz w:val="24"/>
          <w:szCs w:val="24"/>
        </w:rPr>
        <w:t>auteur</w:t>
      </w:r>
      <w:r w:rsidR="009D5E67">
        <w:rPr>
          <w:rFonts w:asciiTheme="majorHAnsi" w:hAnsiTheme="majorHAnsi"/>
          <w:color w:val="548DD4" w:themeColor="text2" w:themeTint="99"/>
          <w:sz w:val="24"/>
          <w:szCs w:val="24"/>
        </w:rPr>
        <w:t>.e</w:t>
      </w:r>
      <w:proofErr w:type="spellEnd"/>
      <w:r w:rsidRPr="008B6306">
        <w:rPr>
          <w:rFonts w:asciiTheme="majorHAnsi" w:hAnsiTheme="majorHAnsi"/>
          <w:color w:val="548DD4" w:themeColor="text2" w:themeTint="99"/>
          <w:sz w:val="24"/>
          <w:szCs w:val="24"/>
        </w:rPr>
        <w:t>/source</w:t>
      </w:r>
      <w:r w:rsidR="00D26980">
        <w:rPr>
          <w:rFonts w:asciiTheme="majorHAnsi" w:hAnsiTheme="majorHAnsi"/>
          <w:color w:val="548DD4" w:themeColor="text2" w:themeTint="99"/>
          <w:sz w:val="24"/>
          <w:szCs w:val="24"/>
        </w:rPr>
        <w:t xml:space="preserve"> (si applicable)</w:t>
      </w:r>
      <w:r w:rsidR="0090718F">
        <w:rPr>
          <w:rFonts w:asciiTheme="majorHAnsi" w:hAnsiTheme="majorHAnsi"/>
          <w:color w:val="548DD4" w:themeColor="text2" w:themeTint="99"/>
          <w:sz w:val="24"/>
          <w:szCs w:val="24"/>
        </w:rPr>
        <w:t>.</w:t>
      </w:r>
    </w:p>
    <w:p w14:paraId="00F99A74" w14:textId="61AE58FE" w:rsidR="00A230C9" w:rsidRPr="006C37AF" w:rsidRDefault="00345B7A" w:rsidP="00345B7A">
      <w:pPr>
        <w:rPr>
          <w:rFonts w:asciiTheme="majorHAnsi" w:hAnsiTheme="majorHAnsi"/>
          <w:color w:val="548DD4" w:themeColor="text2" w:themeTint="99"/>
          <w:sz w:val="24"/>
          <w:szCs w:val="24"/>
        </w:rPr>
      </w:pPr>
      <w:r w:rsidRPr="00642315">
        <w:rPr>
          <w:rFonts w:asciiTheme="majorHAnsi" w:hAnsiTheme="majorHAnsi"/>
          <w:sz w:val="24"/>
          <w:szCs w:val="24"/>
        </w:rPr>
        <w:t xml:space="preserve">Nom de </w:t>
      </w:r>
      <w:r w:rsidRPr="006C37AF">
        <w:rPr>
          <w:rFonts w:asciiTheme="majorHAnsi" w:hAnsiTheme="majorHAnsi"/>
          <w:color w:val="000000" w:themeColor="text1"/>
          <w:sz w:val="24"/>
          <w:szCs w:val="24"/>
        </w:rPr>
        <w:t>l’auteur</w:t>
      </w:r>
      <w:r w:rsidR="006C37AF" w:rsidRPr="006C37AF">
        <w:rPr>
          <w:rFonts w:asciiTheme="majorHAnsi" w:hAnsiTheme="majorHAnsi"/>
          <w:color w:val="000000" w:themeColor="text1"/>
          <w:sz w:val="24"/>
          <w:szCs w:val="24"/>
        </w:rPr>
        <w:t xml:space="preserve"> : </w:t>
      </w:r>
      <w:r w:rsidR="006C37AF" w:rsidRPr="006C37AF">
        <w:rPr>
          <w:rFonts w:asciiTheme="majorHAnsi" w:hAnsiTheme="majorHAnsi"/>
          <w:color w:val="548DD4" w:themeColor="text2" w:themeTint="99"/>
          <w:sz w:val="24"/>
          <w:szCs w:val="24"/>
        </w:rPr>
        <w:t>Ours RLJSO</w:t>
      </w:r>
    </w:p>
    <w:p w14:paraId="02A6FB8F" w14:textId="77777777" w:rsidR="00345B7A" w:rsidRPr="006C37AF" w:rsidRDefault="00345B7A" w:rsidP="00345B7A">
      <w:pPr>
        <w:rPr>
          <w:rFonts w:asciiTheme="majorHAnsi" w:hAnsiTheme="majorHAnsi"/>
          <w:color w:val="548DD4" w:themeColor="text2" w:themeTint="99"/>
          <w:sz w:val="24"/>
          <w:szCs w:val="24"/>
        </w:rPr>
      </w:pPr>
      <w:r w:rsidRPr="006C37AF">
        <w:rPr>
          <w:rFonts w:asciiTheme="majorHAnsi" w:hAnsiTheme="majorHAnsi"/>
          <w:color w:val="000000" w:themeColor="text1"/>
          <w:sz w:val="24"/>
          <w:szCs w:val="24"/>
        </w:rPr>
        <w:t>Titre du livre</w:t>
      </w:r>
      <w:r w:rsidR="006C37AF" w:rsidRPr="006C37AF">
        <w:rPr>
          <w:rFonts w:asciiTheme="majorHAnsi" w:hAnsiTheme="majorHAnsi"/>
          <w:color w:val="000000" w:themeColor="text1"/>
          <w:sz w:val="24"/>
          <w:szCs w:val="24"/>
        </w:rPr>
        <w:t xml:space="preserve"> : </w:t>
      </w:r>
      <w:r w:rsidR="006C37AF" w:rsidRPr="00DA6BE9">
        <w:rPr>
          <w:rFonts w:asciiTheme="majorHAnsi" w:hAnsiTheme="majorHAnsi"/>
          <w:i/>
          <w:color w:val="548DD4" w:themeColor="text2" w:themeTint="99"/>
          <w:sz w:val="24"/>
          <w:szCs w:val="24"/>
        </w:rPr>
        <w:t>Mon histoire</w:t>
      </w:r>
    </w:p>
    <w:p w14:paraId="5F239244" w14:textId="77777777" w:rsidR="00EF52E2" w:rsidRDefault="00EF52E2" w:rsidP="00345B7A">
      <w:pPr>
        <w:rPr>
          <w:rFonts w:asciiTheme="majorHAnsi" w:hAnsiTheme="majorHAnsi"/>
          <w:sz w:val="24"/>
          <w:szCs w:val="24"/>
        </w:rPr>
      </w:pPr>
    </w:p>
    <w:p w14:paraId="5B0D3EE4" w14:textId="3B207640" w:rsidR="00345B7A" w:rsidRPr="00642315" w:rsidRDefault="00160464" w:rsidP="00345B7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ISBN : (à venir</w:t>
      </w:r>
      <w:r w:rsidR="009D5E67">
        <w:rPr>
          <w:rFonts w:asciiTheme="majorHAnsi" w:hAnsiTheme="majorHAnsi"/>
          <w:sz w:val="24"/>
          <w:szCs w:val="24"/>
        </w:rPr>
        <w:t xml:space="preserve">, </w:t>
      </w:r>
      <w:r w:rsidR="00360AEA">
        <w:rPr>
          <w:rFonts w:asciiTheme="majorHAnsi" w:hAnsiTheme="majorHAnsi"/>
          <w:sz w:val="24"/>
          <w:szCs w:val="24"/>
        </w:rPr>
        <w:t xml:space="preserve">sera </w:t>
      </w:r>
      <w:r w:rsidR="009D5E67">
        <w:rPr>
          <w:rFonts w:asciiTheme="majorHAnsi" w:hAnsiTheme="majorHAnsi"/>
          <w:sz w:val="24"/>
          <w:szCs w:val="24"/>
        </w:rPr>
        <w:t>fourni par le RLJSO</w:t>
      </w:r>
      <w:r w:rsidR="00166B33">
        <w:rPr>
          <w:rFonts w:asciiTheme="majorHAnsi" w:hAnsiTheme="majorHAnsi"/>
          <w:sz w:val="24"/>
          <w:szCs w:val="24"/>
        </w:rPr>
        <w:t>)</w:t>
      </w:r>
    </w:p>
    <w:p w14:paraId="2632A108" w14:textId="056F127D" w:rsidR="00345B7A" w:rsidRPr="00642315" w:rsidRDefault="00735901" w:rsidP="00345B7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Dépôt légal : </w:t>
      </w:r>
      <w:r w:rsidR="00160464">
        <w:rPr>
          <w:rFonts w:asciiTheme="majorHAnsi" w:hAnsiTheme="majorHAnsi"/>
          <w:sz w:val="24"/>
          <w:szCs w:val="24"/>
        </w:rPr>
        <w:t>2024</w:t>
      </w:r>
    </w:p>
    <w:p w14:paraId="719E460D" w14:textId="77777777" w:rsidR="00345B7A" w:rsidRPr="00642315" w:rsidRDefault="0020341C" w:rsidP="00F468A8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642315">
        <w:rPr>
          <w:rFonts w:asciiTheme="majorHAnsi" w:hAnsiTheme="majorHAnsi"/>
          <w:sz w:val="24"/>
          <w:szCs w:val="24"/>
        </w:rPr>
        <w:t>Bibliothèque et Archives n</w:t>
      </w:r>
      <w:r w:rsidR="00345B7A" w:rsidRPr="00642315">
        <w:rPr>
          <w:rFonts w:asciiTheme="majorHAnsi" w:hAnsiTheme="majorHAnsi"/>
          <w:sz w:val="24"/>
          <w:szCs w:val="24"/>
        </w:rPr>
        <w:t>ationales</w:t>
      </w:r>
      <w:r w:rsidR="00F468A8" w:rsidRPr="00642315">
        <w:rPr>
          <w:rFonts w:asciiTheme="majorHAnsi" w:hAnsiTheme="majorHAnsi"/>
          <w:sz w:val="24"/>
          <w:szCs w:val="24"/>
        </w:rPr>
        <w:t xml:space="preserve"> du Québec</w:t>
      </w:r>
    </w:p>
    <w:p w14:paraId="5FF24AAC" w14:textId="77777777" w:rsidR="00F468A8" w:rsidRDefault="00AA783D" w:rsidP="00F468A8">
      <w:pPr>
        <w:spacing w:line="240" w:lineRule="auto"/>
        <w:rPr>
          <w:rFonts w:asciiTheme="majorHAnsi" w:hAnsiTheme="majorHAnsi"/>
          <w:sz w:val="24"/>
          <w:szCs w:val="24"/>
        </w:rPr>
      </w:pPr>
      <w:r w:rsidRPr="00642315">
        <w:rPr>
          <w:rFonts w:asciiTheme="majorHAnsi" w:hAnsiTheme="majorHAnsi"/>
          <w:sz w:val="24"/>
          <w:szCs w:val="24"/>
        </w:rPr>
        <w:t xml:space="preserve">Bibliothèque et Archives </w:t>
      </w:r>
      <w:r w:rsidR="00F468A8" w:rsidRPr="00642315">
        <w:rPr>
          <w:rFonts w:asciiTheme="majorHAnsi" w:hAnsiTheme="majorHAnsi"/>
          <w:sz w:val="24"/>
          <w:szCs w:val="24"/>
        </w:rPr>
        <w:t>Canada</w:t>
      </w:r>
    </w:p>
    <w:p w14:paraId="49708D15" w14:textId="77777777" w:rsidR="006A1322" w:rsidRDefault="006A1322" w:rsidP="00F468A8">
      <w:pPr>
        <w:spacing w:line="240" w:lineRule="auto"/>
        <w:rPr>
          <w:rFonts w:asciiTheme="majorHAnsi" w:hAnsiTheme="majorHAnsi"/>
          <w:sz w:val="24"/>
          <w:szCs w:val="24"/>
        </w:rPr>
      </w:pPr>
    </w:p>
    <w:p w14:paraId="45935601" w14:textId="27B07F4D" w:rsidR="006A1322" w:rsidRDefault="006A1322" w:rsidP="00F468A8">
      <w:pPr>
        <w:spacing w:line="240" w:lineRule="auto"/>
        <w:rPr>
          <w:rFonts w:asciiTheme="majorHAnsi" w:hAnsiTheme="majorHAnsi"/>
          <w:i/>
          <w:sz w:val="24"/>
          <w:szCs w:val="24"/>
        </w:rPr>
      </w:pPr>
    </w:p>
    <w:p w14:paraId="39107D12" w14:textId="77777777" w:rsidR="006F5258" w:rsidRPr="00642315" w:rsidRDefault="006F5258" w:rsidP="00F468A8">
      <w:pPr>
        <w:spacing w:line="240" w:lineRule="auto"/>
        <w:rPr>
          <w:rFonts w:asciiTheme="majorHAnsi" w:hAnsiTheme="majorHAnsi"/>
          <w:i/>
          <w:sz w:val="24"/>
          <w:szCs w:val="24"/>
        </w:rPr>
      </w:pPr>
    </w:p>
    <w:p w14:paraId="6D279341" w14:textId="77777777" w:rsidR="00A230C9" w:rsidRPr="00642315" w:rsidRDefault="00345B7A" w:rsidP="0004369C">
      <w:pPr>
        <w:jc w:val="center"/>
        <w:rPr>
          <w:rFonts w:asciiTheme="majorHAnsi" w:hAnsiTheme="majorHAnsi"/>
          <w:sz w:val="24"/>
          <w:szCs w:val="24"/>
        </w:rPr>
      </w:pPr>
      <w:r w:rsidRPr="00642315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7E1BD4AB" wp14:editId="5662183A">
            <wp:extent cx="1304925" cy="1275776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4_vectoriel_NB_immense -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030" cy="127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1E99" w14:textId="0A5C6782" w:rsidR="00A230C9" w:rsidRPr="00642315" w:rsidRDefault="00A230C9" w:rsidP="0004369C">
      <w:pPr>
        <w:jc w:val="center"/>
        <w:rPr>
          <w:rFonts w:asciiTheme="majorHAnsi" w:hAnsiTheme="majorHAnsi" w:cs="Times New Roman"/>
          <w:sz w:val="24"/>
          <w:szCs w:val="24"/>
        </w:rPr>
      </w:pPr>
      <w:r w:rsidRPr="00642315">
        <w:rPr>
          <w:rFonts w:asciiTheme="majorHAnsi" w:hAnsiTheme="majorHAnsi" w:cs="Times New Roman"/>
          <w:sz w:val="24"/>
          <w:szCs w:val="24"/>
        </w:rPr>
        <w:t xml:space="preserve">Ce livre est publié dans le cadre du </w:t>
      </w:r>
      <w:proofErr w:type="spellStart"/>
      <w:r w:rsidR="00D26980">
        <w:rPr>
          <w:rFonts w:asciiTheme="majorHAnsi" w:hAnsiTheme="majorHAnsi" w:cs="Times New Roman"/>
          <w:sz w:val="24"/>
          <w:szCs w:val="24"/>
        </w:rPr>
        <w:t>Conc’Ours</w:t>
      </w:r>
      <w:proofErr w:type="spellEnd"/>
      <w:r w:rsidR="0090718F">
        <w:rPr>
          <w:rFonts w:asciiTheme="majorHAnsi" w:hAnsiTheme="majorHAnsi" w:cs="Times New Roman"/>
          <w:sz w:val="24"/>
          <w:szCs w:val="24"/>
        </w:rPr>
        <w:t>,</w:t>
      </w:r>
      <w:r w:rsidRPr="00642315">
        <w:rPr>
          <w:rFonts w:asciiTheme="majorHAnsi" w:hAnsiTheme="majorHAnsi" w:cs="Times New Roman"/>
          <w:sz w:val="24"/>
          <w:szCs w:val="24"/>
        </w:rPr>
        <w:t xml:space="preserve"> organisé par le Regroupement </w:t>
      </w:r>
      <w:r w:rsidR="00AD754F" w:rsidRPr="00237100">
        <w:rPr>
          <w:rFonts w:asciiTheme="majorHAnsi" w:hAnsiTheme="majorHAnsi" w:cs="Times New Roman"/>
          <w:sz w:val="24"/>
          <w:szCs w:val="24"/>
        </w:rPr>
        <w:t>l</w:t>
      </w:r>
      <w:r w:rsidRPr="00642315">
        <w:rPr>
          <w:rFonts w:asciiTheme="majorHAnsi" w:hAnsiTheme="majorHAnsi" w:cs="Times New Roman"/>
          <w:sz w:val="24"/>
          <w:szCs w:val="24"/>
        </w:rPr>
        <w:t>ittéraire Jeunesse de Saint-Ours</w:t>
      </w:r>
      <w:r w:rsidR="0090718F">
        <w:rPr>
          <w:rFonts w:asciiTheme="majorHAnsi" w:hAnsiTheme="majorHAnsi" w:cs="Times New Roman"/>
          <w:sz w:val="24"/>
          <w:szCs w:val="24"/>
        </w:rPr>
        <w:t>.</w:t>
      </w:r>
    </w:p>
    <w:p w14:paraId="6A27A254" w14:textId="6354A6F4" w:rsidR="00A230C9" w:rsidRPr="00642315" w:rsidRDefault="00A230C9" w:rsidP="0004369C">
      <w:pPr>
        <w:jc w:val="center"/>
        <w:rPr>
          <w:rFonts w:asciiTheme="majorHAnsi" w:hAnsiTheme="majorHAnsi" w:cs="Times New Roman"/>
          <w:sz w:val="24"/>
          <w:szCs w:val="24"/>
        </w:rPr>
      </w:pPr>
      <w:r w:rsidRPr="00642315">
        <w:rPr>
          <w:rFonts w:asciiTheme="majorHAnsi" w:hAnsiTheme="majorHAnsi" w:cs="Times New Roman"/>
          <w:sz w:val="24"/>
          <w:szCs w:val="24"/>
        </w:rPr>
        <w:t>20</w:t>
      </w:r>
      <w:r w:rsidR="00315563">
        <w:rPr>
          <w:rFonts w:asciiTheme="majorHAnsi" w:hAnsiTheme="majorHAnsi" w:cs="Times New Roman"/>
          <w:sz w:val="24"/>
          <w:szCs w:val="24"/>
        </w:rPr>
        <w:t>2</w:t>
      </w:r>
      <w:r w:rsidR="006A1322">
        <w:rPr>
          <w:rFonts w:asciiTheme="majorHAnsi" w:hAnsiTheme="majorHAnsi" w:cs="Times New Roman"/>
          <w:sz w:val="24"/>
          <w:szCs w:val="24"/>
        </w:rPr>
        <w:t>4</w:t>
      </w:r>
    </w:p>
    <w:p w14:paraId="0D8B6D0D" w14:textId="6A2C9EFA" w:rsidR="00B60F99" w:rsidRPr="00642315" w:rsidRDefault="00001E97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642315">
        <w:rPr>
          <w:rFonts w:asciiTheme="majorHAnsi" w:hAnsiTheme="majorHAnsi"/>
          <w:color w:val="000000" w:themeColor="text1"/>
          <w:sz w:val="28"/>
          <w:szCs w:val="28"/>
        </w:rPr>
        <w:lastRenderedPageBreak/>
        <w:t xml:space="preserve">Du </w:t>
      </w:r>
      <w:r w:rsidR="00166B33">
        <w:rPr>
          <w:rFonts w:asciiTheme="majorHAnsi" w:hAnsiTheme="majorHAnsi"/>
          <w:color w:val="000000" w:themeColor="text1"/>
          <w:sz w:val="28"/>
          <w:szCs w:val="28"/>
        </w:rPr>
        <w:t xml:space="preserve">ou de la même </w:t>
      </w:r>
      <w:proofErr w:type="spellStart"/>
      <w:r w:rsidR="00166B33">
        <w:rPr>
          <w:rFonts w:asciiTheme="majorHAnsi" w:hAnsiTheme="majorHAnsi"/>
          <w:color w:val="000000" w:themeColor="text1"/>
          <w:sz w:val="28"/>
          <w:szCs w:val="28"/>
        </w:rPr>
        <w:t>auteur.e</w:t>
      </w:r>
      <w:proofErr w:type="spellEnd"/>
    </w:p>
    <w:p w14:paraId="393560AD" w14:textId="77777777" w:rsidR="00086CD7" w:rsidRDefault="00A93003" w:rsidP="00BA365F">
      <w:pPr>
        <w:jc w:val="both"/>
        <w:rPr>
          <w:rFonts w:asciiTheme="majorHAnsi" w:hAnsiTheme="majorHAnsi"/>
          <w:b/>
          <w:color w:val="548DD4" w:themeColor="text2" w:themeTint="99"/>
          <w:sz w:val="24"/>
          <w:szCs w:val="24"/>
        </w:rPr>
        <w:sectPr w:rsidR="00086CD7" w:rsidSect="00670734">
          <w:footerReference w:type="default" r:id="rId12"/>
          <w:pgSz w:w="7938" w:h="12247"/>
          <w:pgMar w:top="1440" w:right="1080" w:bottom="1440" w:left="1080" w:header="708" w:footer="708" w:gutter="0"/>
          <w:pgNumType w:start="0"/>
          <w:cols w:space="708"/>
          <w:titlePg/>
          <w:docGrid w:linePitch="360"/>
        </w:sectPr>
      </w:pPr>
      <w:r w:rsidRPr="00F82937">
        <w:rPr>
          <w:rFonts w:asciiTheme="majorHAnsi" w:hAnsiTheme="majorHAnsi"/>
          <w:b/>
          <w:color w:val="548DD4" w:themeColor="text2" w:themeTint="99"/>
          <w:sz w:val="24"/>
          <w:szCs w:val="24"/>
        </w:rPr>
        <w:t>(</w:t>
      </w:r>
      <w:r w:rsidR="006F5258">
        <w:rPr>
          <w:rFonts w:asciiTheme="majorHAnsi" w:hAnsiTheme="majorHAnsi"/>
          <w:b/>
          <w:color w:val="548DD4" w:themeColor="text2" w:themeTint="99"/>
          <w:sz w:val="24"/>
          <w:szCs w:val="24"/>
        </w:rPr>
        <w:t>S’il y a lieu, é</w:t>
      </w:r>
      <w:r w:rsidR="00F468A8" w:rsidRPr="00F82937">
        <w:rPr>
          <w:rFonts w:asciiTheme="majorHAnsi" w:hAnsiTheme="majorHAnsi"/>
          <w:b/>
          <w:color w:val="548DD4" w:themeColor="text2" w:themeTint="99"/>
          <w:sz w:val="24"/>
          <w:szCs w:val="24"/>
        </w:rPr>
        <w:t xml:space="preserve">cris </w:t>
      </w:r>
      <w:r w:rsidR="00001E97" w:rsidRPr="00F82937">
        <w:rPr>
          <w:rFonts w:asciiTheme="majorHAnsi" w:hAnsiTheme="majorHAnsi"/>
          <w:b/>
          <w:color w:val="548DD4" w:themeColor="text2" w:themeTint="99"/>
          <w:sz w:val="24"/>
          <w:szCs w:val="24"/>
        </w:rPr>
        <w:t xml:space="preserve">le titre de </w:t>
      </w:r>
      <w:r w:rsidR="00F468A8" w:rsidRPr="00F82937">
        <w:rPr>
          <w:rFonts w:asciiTheme="majorHAnsi" w:hAnsiTheme="majorHAnsi"/>
          <w:b/>
          <w:color w:val="548DD4" w:themeColor="text2" w:themeTint="99"/>
          <w:sz w:val="24"/>
          <w:szCs w:val="24"/>
        </w:rPr>
        <w:t>tes œuvres précédentes</w:t>
      </w:r>
      <w:r w:rsidR="00160464" w:rsidRPr="00F82937">
        <w:rPr>
          <w:rFonts w:asciiTheme="majorHAnsi" w:hAnsiTheme="majorHAnsi"/>
          <w:b/>
          <w:color w:val="548DD4" w:themeColor="text2" w:themeTint="99"/>
          <w:sz w:val="24"/>
          <w:szCs w:val="24"/>
        </w:rPr>
        <w:t xml:space="preserve"> et mentionne</w:t>
      </w:r>
      <w:r w:rsidR="00047931">
        <w:rPr>
          <w:rFonts w:asciiTheme="majorHAnsi" w:hAnsiTheme="majorHAnsi"/>
          <w:b/>
          <w:color w:val="548DD4" w:themeColor="text2" w:themeTint="99"/>
          <w:sz w:val="24"/>
          <w:szCs w:val="24"/>
        </w:rPr>
        <w:t xml:space="preserve"> la maison d’édition ainsi que</w:t>
      </w:r>
      <w:r w:rsidR="00160464" w:rsidRPr="00F82937">
        <w:rPr>
          <w:rFonts w:asciiTheme="majorHAnsi" w:hAnsiTheme="majorHAnsi"/>
          <w:b/>
          <w:color w:val="548DD4" w:themeColor="text2" w:themeTint="99"/>
          <w:sz w:val="24"/>
          <w:szCs w:val="24"/>
        </w:rPr>
        <w:t xml:space="preserve"> l’année de publication.</w:t>
      </w:r>
      <w:r w:rsidRPr="00F82937">
        <w:rPr>
          <w:rFonts w:asciiTheme="majorHAnsi" w:hAnsiTheme="majorHAnsi"/>
          <w:b/>
          <w:color w:val="548DD4" w:themeColor="text2" w:themeTint="99"/>
          <w:sz w:val="24"/>
          <w:szCs w:val="24"/>
        </w:rPr>
        <w:t>)</w:t>
      </w:r>
      <w:r w:rsidR="00CB0D3F" w:rsidRPr="00F82937">
        <w:rPr>
          <w:rFonts w:asciiTheme="majorHAnsi" w:hAnsiTheme="majorHAnsi"/>
          <w:b/>
          <w:color w:val="548DD4" w:themeColor="text2" w:themeTint="99"/>
          <w:sz w:val="24"/>
          <w:szCs w:val="24"/>
        </w:rPr>
        <w:t xml:space="preserve"> </w:t>
      </w:r>
    </w:p>
    <w:p w14:paraId="38E33ADA" w14:textId="3B24ABB3" w:rsidR="00DF2618" w:rsidRPr="00F82937" w:rsidRDefault="00DF2618" w:rsidP="00BA365F">
      <w:pPr>
        <w:jc w:val="both"/>
        <w:rPr>
          <w:rFonts w:asciiTheme="majorHAnsi" w:hAnsiTheme="majorHAnsi"/>
          <w:b/>
          <w:color w:val="000000" w:themeColor="text1"/>
          <w:sz w:val="24"/>
          <w:szCs w:val="24"/>
        </w:rPr>
        <w:sectPr w:rsidR="00DF2618" w:rsidRPr="00F82937" w:rsidSect="00086CD7">
          <w:type w:val="continuous"/>
          <w:pgSz w:w="7938" w:h="12247"/>
          <w:pgMar w:top="1440" w:right="1080" w:bottom="1440" w:left="1080" w:header="708" w:footer="708" w:gutter="0"/>
          <w:pgNumType w:start="0"/>
          <w:cols w:space="708"/>
          <w:titlePg/>
          <w:docGrid w:linePitch="360"/>
        </w:sectPr>
      </w:pPr>
    </w:p>
    <w:p w14:paraId="2D0B59DF" w14:textId="02F245BF" w:rsidR="006A1322" w:rsidRPr="00F82937" w:rsidRDefault="00943F27" w:rsidP="00237BFD">
      <w:pPr>
        <w:spacing w:after="0"/>
        <w:jc w:val="center"/>
        <w:rPr>
          <w:rFonts w:asciiTheme="majorHAnsi" w:hAnsiTheme="majorHAnsi"/>
          <w:bCs/>
          <w:color w:val="000000" w:themeColor="text1"/>
          <w:sz w:val="32"/>
          <w:szCs w:val="32"/>
        </w:rPr>
      </w:pPr>
      <w:r w:rsidRPr="00F82937">
        <w:rPr>
          <w:rFonts w:asciiTheme="majorHAnsi" w:hAnsiTheme="majorHAnsi"/>
          <w:bCs/>
          <w:color w:val="000000" w:themeColor="text1"/>
          <w:sz w:val="32"/>
          <w:szCs w:val="32"/>
        </w:rPr>
        <w:lastRenderedPageBreak/>
        <w:t>Ton nom</w:t>
      </w:r>
      <w:r w:rsidR="00456CEC" w:rsidRPr="00F82937">
        <w:rPr>
          <w:rFonts w:asciiTheme="majorHAnsi" w:hAnsiTheme="majorHAnsi"/>
          <w:bCs/>
          <w:color w:val="000000" w:themeColor="text1"/>
          <w:sz w:val="32"/>
          <w:szCs w:val="32"/>
        </w:rPr>
        <w:t xml:space="preserve"> </w:t>
      </w:r>
      <w:r w:rsidR="00456CEC" w:rsidRPr="00F82937">
        <w:rPr>
          <w:rFonts w:asciiTheme="majorHAnsi" w:hAnsiTheme="majorHAnsi"/>
          <w:bCs/>
          <w:color w:val="0070C0"/>
          <w:sz w:val="32"/>
          <w:szCs w:val="32"/>
        </w:rPr>
        <w:t>(16 pt)</w:t>
      </w:r>
    </w:p>
    <w:p w14:paraId="146D41E6" w14:textId="77777777" w:rsidR="00943F27" w:rsidRDefault="00943F27" w:rsidP="006A1322">
      <w:pPr>
        <w:spacing w:after="0"/>
        <w:jc w:val="center"/>
        <w:rPr>
          <w:rFonts w:asciiTheme="majorHAnsi" w:hAnsiTheme="majorHAnsi"/>
          <w:b/>
          <w:color w:val="0070C0"/>
          <w:sz w:val="36"/>
          <w:szCs w:val="36"/>
        </w:rPr>
      </w:pPr>
    </w:p>
    <w:p w14:paraId="2B5EAB4E" w14:textId="77777777" w:rsidR="00943F27" w:rsidRDefault="00943F27" w:rsidP="006A1322">
      <w:pPr>
        <w:spacing w:after="0"/>
        <w:jc w:val="center"/>
        <w:rPr>
          <w:rFonts w:asciiTheme="majorHAnsi" w:hAnsiTheme="majorHAnsi"/>
          <w:b/>
          <w:color w:val="0070C0"/>
          <w:sz w:val="36"/>
          <w:szCs w:val="36"/>
        </w:rPr>
      </w:pPr>
    </w:p>
    <w:p w14:paraId="1AB17BB1" w14:textId="77777777" w:rsidR="00943F27" w:rsidRDefault="00943F27" w:rsidP="006A1322">
      <w:pPr>
        <w:spacing w:after="0"/>
        <w:jc w:val="center"/>
        <w:rPr>
          <w:rFonts w:asciiTheme="majorHAnsi" w:hAnsiTheme="majorHAnsi"/>
          <w:b/>
          <w:color w:val="0070C0"/>
          <w:sz w:val="36"/>
          <w:szCs w:val="36"/>
        </w:rPr>
      </w:pPr>
    </w:p>
    <w:p w14:paraId="2E12842C" w14:textId="77777777" w:rsidR="00943F27" w:rsidRDefault="00943F27" w:rsidP="006A1322">
      <w:pPr>
        <w:spacing w:after="0"/>
        <w:jc w:val="center"/>
        <w:rPr>
          <w:rFonts w:asciiTheme="majorHAnsi" w:hAnsiTheme="majorHAnsi"/>
          <w:b/>
          <w:color w:val="0070C0"/>
          <w:sz w:val="36"/>
          <w:szCs w:val="36"/>
        </w:rPr>
      </w:pPr>
    </w:p>
    <w:p w14:paraId="2808C0F0" w14:textId="77777777" w:rsidR="00943F27" w:rsidRDefault="00943F27" w:rsidP="006A1322">
      <w:pPr>
        <w:spacing w:after="0"/>
        <w:jc w:val="center"/>
        <w:rPr>
          <w:rFonts w:asciiTheme="majorHAnsi" w:hAnsiTheme="majorHAnsi"/>
          <w:b/>
          <w:color w:val="0070C0"/>
          <w:sz w:val="36"/>
          <w:szCs w:val="36"/>
        </w:rPr>
      </w:pPr>
    </w:p>
    <w:p w14:paraId="0F6487BE" w14:textId="1765660D" w:rsidR="006A1322" w:rsidRDefault="006A1322" w:rsidP="006A1322">
      <w:pPr>
        <w:spacing w:after="0"/>
        <w:jc w:val="center"/>
        <w:rPr>
          <w:rFonts w:asciiTheme="majorHAnsi" w:hAnsiTheme="majorHAnsi"/>
          <w:b/>
          <w:sz w:val="36"/>
          <w:szCs w:val="36"/>
        </w:rPr>
      </w:pPr>
      <w:r w:rsidRPr="00943F27">
        <w:rPr>
          <w:rFonts w:asciiTheme="majorHAnsi" w:hAnsiTheme="majorHAnsi"/>
          <w:b/>
          <w:sz w:val="36"/>
          <w:szCs w:val="36"/>
        </w:rPr>
        <w:t>TITRE DE TON LIVRE</w:t>
      </w:r>
    </w:p>
    <w:p w14:paraId="6B2AAF75" w14:textId="6DEBC3CE" w:rsidR="00943F27" w:rsidRPr="00F82937" w:rsidRDefault="00943F27" w:rsidP="006A1322">
      <w:pPr>
        <w:spacing w:after="0"/>
        <w:jc w:val="center"/>
        <w:rPr>
          <w:rFonts w:asciiTheme="majorHAnsi" w:hAnsiTheme="majorHAnsi"/>
          <w:b/>
          <w:sz w:val="36"/>
          <w:szCs w:val="36"/>
        </w:rPr>
      </w:pPr>
      <w:r w:rsidRPr="00F82937">
        <w:rPr>
          <w:rFonts w:asciiTheme="majorHAnsi" w:hAnsiTheme="majorHAnsi"/>
          <w:b/>
          <w:color w:val="548DD4" w:themeColor="text2" w:themeTint="99"/>
          <w:sz w:val="36"/>
          <w:szCs w:val="36"/>
        </w:rPr>
        <w:t xml:space="preserve">(18 pt </w:t>
      </w:r>
      <w:r w:rsidR="00BA365F">
        <w:rPr>
          <w:rFonts w:asciiTheme="majorHAnsi" w:hAnsiTheme="majorHAnsi"/>
          <w:b/>
          <w:color w:val="548DD4" w:themeColor="text2" w:themeTint="99"/>
          <w:sz w:val="36"/>
          <w:szCs w:val="36"/>
        </w:rPr>
        <w:t>–</w:t>
      </w:r>
      <w:r w:rsidRPr="00F82937">
        <w:rPr>
          <w:rFonts w:asciiTheme="majorHAnsi" w:hAnsiTheme="majorHAnsi"/>
          <w:b/>
          <w:color w:val="548DD4" w:themeColor="text2" w:themeTint="99"/>
          <w:sz w:val="36"/>
          <w:szCs w:val="36"/>
        </w:rPr>
        <w:t xml:space="preserve"> </w:t>
      </w:r>
      <w:r w:rsidR="00BA365F">
        <w:rPr>
          <w:rFonts w:asciiTheme="majorHAnsi" w:hAnsiTheme="majorHAnsi"/>
          <w:b/>
          <w:color w:val="548DD4" w:themeColor="text2" w:themeTint="99"/>
          <w:sz w:val="36"/>
          <w:szCs w:val="36"/>
        </w:rPr>
        <w:t>caractère</w:t>
      </w:r>
      <w:r w:rsidR="00683867">
        <w:rPr>
          <w:rFonts w:asciiTheme="majorHAnsi" w:hAnsiTheme="majorHAnsi"/>
          <w:b/>
          <w:color w:val="548DD4" w:themeColor="text2" w:themeTint="99"/>
          <w:sz w:val="36"/>
          <w:szCs w:val="36"/>
        </w:rPr>
        <w:t>s</w:t>
      </w:r>
      <w:r w:rsidR="00BA365F">
        <w:rPr>
          <w:rFonts w:asciiTheme="majorHAnsi" w:hAnsiTheme="majorHAnsi"/>
          <w:b/>
          <w:color w:val="548DD4" w:themeColor="text2" w:themeTint="99"/>
          <w:sz w:val="36"/>
          <w:szCs w:val="36"/>
        </w:rPr>
        <w:t xml:space="preserve"> </w:t>
      </w:r>
      <w:r w:rsidRPr="00F82937">
        <w:rPr>
          <w:rFonts w:asciiTheme="majorHAnsi" w:hAnsiTheme="majorHAnsi"/>
          <w:b/>
          <w:color w:val="548DD4" w:themeColor="text2" w:themeTint="99"/>
          <w:sz w:val="36"/>
          <w:szCs w:val="36"/>
        </w:rPr>
        <w:t>gras)</w:t>
      </w:r>
    </w:p>
    <w:p w14:paraId="565C6383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296AD086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648EA2E6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244523B3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7C22A5A1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2176B8E5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2A4BB902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06AABA72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6F6A7ED9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57EA0ABD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5B1CFD8B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2A59688B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4F5E52D7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4DA019B9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4A98A81A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08BBE098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6B9F299C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7271DBB1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25B024D2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0AAE0362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1ADCF657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09283F94" w14:textId="77777777" w:rsidR="006A1322" w:rsidRDefault="006A1322" w:rsidP="00237BFD">
      <w:pPr>
        <w:spacing w:after="0"/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14:paraId="58AB7C60" w14:textId="0627FF4B" w:rsidR="004B49A8" w:rsidRDefault="004B49A8" w:rsidP="007D119C">
      <w:pPr>
        <w:spacing w:after="0"/>
        <w:rPr>
          <w:rFonts w:asciiTheme="majorHAnsi" w:hAnsiTheme="majorHAnsi"/>
          <w:b/>
          <w:color w:val="000000" w:themeColor="text1"/>
          <w:sz w:val="36"/>
          <w:szCs w:val="36"/>
        </w:rPr>
        <w:sectPr w:rsidR="004B49A8" w:rsidSect="00040230">
          <w:footerReference w:type="default" r:id="rId13"/>
          <w:pgSz w:w="7938" w:h="12247"/>
          <w:pgMar w:top="1440" w:right="1080" w:bottom="1440" w:left="1080" w:header="708" w:footer="708" w:gutter="0"/>
          <w:pgNumType w:start="0"/>
          <w:cols w:space="708"/>
          <w:titlePg/>
          <w:docGrid w:linePitch="360"/>
        </w:sectPr>
      </w:pPr>
    </w:p>
    <w:p w14:paraId="7002D541" w14:textId="274330C6" w:rsidR="00C528FD" w:rsidRPr="00642315" w:rsidRDefault="00C528FD" w:rsidP="002E62F3">
      <w:pPr>
        <w:spacing w:after="0"/>
        <w:ind w:firstLine="708"/>
        <w:rPr>
          <w:rFonts w:asciiTheme="majorHAnsi" w:hAnsiTheme="majorHAnsi"/>
          <w:b/>
          <w:color w:val="000000" w:themeColor="text1"/>
          <w:sz w:val="32"/>
          <w:szCs w:val="32"/>
        </w:rPr>
      </w:pPr>
      <w:r w:rsidRPr="00642315">
        <w:rPr>
          <w:rFonts w:asciiTheme="majorHAnsi" w:hAnsiTheme="majorHAnsi"/>
          <w:b/>
          <w:color w:val="000000" w:themeColor="text1"/>
          <w:sz w:val="32"/>
          <w:szCs w:val="32"/>
        </w:rPr>
        <w:lastRenderedPageBreak/>
        <w:t>Prologue</w:t>
      </w:r>
      <w:r w:rsidR="00802F18" w:rsidRPr="00642315">
        <w:rPr>
          <w:rFonts w:asciiTheme="majorHAnsi" w:hAnsiTheme="majorHAnsi"/>
          <w:b/>
          <w:color w:val="000000" w:themeColor="text1"/>
          <w:sz w:val="32"/>
          <w:szCs w:val="32"/>
        </w:rPr>
        <w:t xml:space="preserve"> </w:t>
      </w:r>
      <w:r w:rsidR="000F5B8A" w:rsidRPr="00EC279D">
        <w:rPr>
          <w:rFonts w:asciiTheme="majorHAnsi" w:hAnsiTheme="majorHAnsi"/>
          <w:b/>
          <w:color w:val="FF0000"/>
          <w:sz w:val="32"/>
          <w:szCs w:val="32"/>
        </w:rPr>
        <w:t>facultatif</w:t>
      </w:r>
      <w:r w:rsidR="00B60B7F">
        <w:rPr>
          <w:rFonts w:asciiTheme="majorHAnsi" w:hAnsiTheme="majorHAnsi"/>
          <w:b/>
          <w:color w:val="000000" w:themeColor="text1"/>
          <w:sz w:val="32"/>
          <w:szCs w:val="32"/>
        </w:rPr>
        <w:t xml:space="preserve"> </w:t>
      </w:r>
      <w:r w:rsidR="00B60B7F" w:rsidRPr="00F82937">
        <w:rPr>
          <w:rFonts w:asciiTheme="majorHAnsi" w:hAnsiTheme="majorHAnsi"/>
          <w:b/>
          <w:color w:val="548DD4" w:themeColor="text2" w:themeTint="99"/>
          <w:sz w:val="32"/>
          <w:szCs w:val="32"/>
        </w:rPr>
        <w:t>(16 pt</w:t>
      </w:r>
      <w:r w:rsidR="00460221" w:rsidRPr="00F82937">
        <w:rPr>
          <w:rFonts w:asciiTheme="majorHAnsi" w:hAnsiTheme="majorHAnsi"/>
          <w:b/>
          <w:color w:val="548DD4" w:themeColor="text2" w:themeTint="99"/>
          <w:sz w:val="32"/>
          <w:szCs w:val="32"/>
        </w:rPr>
        <w:t xml:space="preserve"> - gras</w:t>
      </w:r>
      <w:r w:rsidR="00B60B7F" w:rsidRPr="00F82937">
        <w:rPr>
          <w:rFonts w:asciiTheme="majorHAnsi" w:hAnsiTheme="majorHAnsi"/>
          <w:b/>
          <w:color w:val="548DD4" w:themeColor="text2" w:themeTint="99"/>
          <w:sz w:val="32"/>
          <w:szCs w:val="32"/>
        </w:rPr>
        <w:t>)</w:t>
      </w:r>
    </w:p>
    <w:p w14:paraId="2EA459EB" w14:textId="047101A7" w:rsidR="00EC279D" w:rsidRPr="00F82937" w:rsidRDefault="00EC279D" w:rsidP="004A2DCF">
      <w:pPr>
        <w:spacing w:after="0"/>
        <w:jc w:val="center"/>
        <w:rPr>
          <w:rFonts w:asciiTheme="majorHAnsi" w:hAnsiTheme="majorHAnsi"/>
          <w:color w:val="000000" w:themeColor="text1"/>
          <w:sz w:val="24"/>
          <w:szCs w:val="24"/>
        </w:rPr>
      </w:pPr>
      <w:proofErr w:type="gramStart"/>
      <w:r w:rsidRPr="00F82937">
        <w:rPr>
          <w:rFonts w:asciiTheme="majorHAnsi" w:hAnsiTheme="majorHAnsi"/>
          <w:color w:val="000000" w:themeColor="text1"/>
          <w:sz w:val="24"/>
          <w:szCs w:val="24"/>
        </w:rPr>
        <w:t>OU</w:t>
      </w:r>
      <w:proofErr w:type="gramEnd"/>
    </w:p>
    <w:p w14:paraId="37BC23D7" w14:textId="4187A47D" w:rsidR="00800E10" w:rsidRDefault="00EC279D" w:rsidP="00EC279D">
      <w:pPr>
        <w:spacing w:after="0"/>
        <w:jc w:val="center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  <w:r w:rsidRPr="00EC279D">
        <w:rPr>
          <w:rFonts w:asciiTheme="majorHAnsi" w:hAnsiTheme="majorHAnsi"/>
          <w:b/>
          <w:bCs/>
          <w:color w:val="000000" w:themeColor="text1"/>
          <w:sz w:val="32"/>
          <w:szCs w:val="32"/>
        </w:rPr>
        <w:t>Chapitre 1</w:t>
      </w:r>
      <w:r w:rsidR="00704C4B">
        <w:rPr>
          <w:rFonts w:asciiTheme="majorHAnsi" w:hAnsiTheme="majorHAnsi"/>
          <w:b/>
          <w:bCs/>
          <w:color w:val="000000" w:themeColor="text1"/>
          <w:sz w:val="32"/>
          <w:szCs w:val="32"/>
        </w:rPr>
        <w:t xml:space="preserve"> </w:t>
      </w:r>
      <w:r w:rsidR="005759F8" w:rsidRPr="00F82937">
        <w:rPr>
          <w:rFonts w:asciiTheme="majorHAnsi" w:hAnsiTheme="majorHAnsi"/>
          <w:b/>
          <w:color w:val="548DD4" w:themeColor="text2" w:themeTint="99"/>
          <w:sz w:val="32"/>
          <w:szCs w:val="32"/>
        </w:rPr>
        <w:t>(16 pt - gras)</w:t>
      </w:r>
    </w:p>
    <w:p w14:paraId="4F0FB925" w14:textId="77777777" w:rsidR="00EC279D" w:rsidRDefault="00EC279D" w:rsidP="00EC279D">
      <w:pPr>
        <w:spacing w:after="0"/>
        <w:jc w:val="center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</w:p>
    <w:p w14:paraId="63B70203" w14:textId="77777777" w:rsidR="00EC279D" w:rsidRDefault="00EC279D" w:rsidP="00EC279D">
      <w:pPr>
        <w:spacing w:after="0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</w:p>
    <w:p w14:paraId="08006186" w14:textId="57EF8DFD" w:rsidR="007912F4" w:rsidRDefault="00EC279D" w:rsidP="00EC279D">
      <w:pPr>
        <w:spacing w:after="0"/>
        <w:jc w:val="both"/>
        <w:rPr>
          <w:rFonts w:asciiTheme="majorHAnsi" w:hAnsiTheme="majorHAnsi"/>
          <w:color w:val="0070C0"/>
          <w:sz w:val="24"/>
          <w:szCs w:val="24"/>
        </w:rPr>
      </w:pPr>
      <w:r w:rsidRPr="00EC279D">
        <w:rPr>
          <w:rFonts w:asciiTheme="majorHAnsi" w:hAnsiTheme="majorHAnsi"/>
          <w:color w:val="0070C0"/>
          <w:sz w:val="24"/>
          <w:szCs w:val="24"/>
        </w:rPr>
        <w:t xml:space="preserve">Le </w:t>
      </w:r>
      <w:r w:rsidR="00EF52E2">
        <w:rPr>
          <w:rFonts w:asciiTheme="majorHAnsi" w:hAnsiTheme="majorHAnsi"/>
          <w:color w:val="0070C0"/>
          <w:sz w:val="24"/>
          <w:szCs w:val="24"/>
        </w:rPr>
        <w:t>PROLOGUE</w:t>
      </w:r>
      <w:r w:rsidR="00F82937">
        <w:rPr>
          <w:rFonts w:asciiTheme="majorHAnsi" w:hAnsiTheme="majorHAnsi"/>
          <w:color w:val="0070C0"/>
          <w:sz w:val="24"/>
          <w:szCs w:val="24"/>
        </w:rPr>
        <w:t>, c’est</w:t>
      </w:r>
      <w:r w:rsidRPr="00EC279D">
        <w:rPr>
          <w:rFonts w:asciiTheme="majorHAnsi" w:hAnsiTheme="majorHAnsi"/>
          <w:color w:val="0070C0"/>
          <w:sz w:val="24"/>
          <w:szCs w:val="24"/>
        </w:rPr>
        <w:t xml:space="preserve"> la première partie d’une œuvre littéraire </w:t>
      </w:r>
      <w:r w:rsidR="009D6DFF">
        <w:rPr>
          <w:rFonts w:asciiTheme="majorHAnsi" w:hAnsiTheme="majorHAnsi"/>
          <w:color w:val="0070C0"/>
          <w:sz w:val="24"/>
          <w:szCs w:val="24"/>
        </w:rPr>
        <w:t>qui sert</w:t>
      </w:r>
      <w:r w:rsidRPr="00EC279D">
        <w:rPr>
          <w:rFonts w:asciiTheme="majorHAnsi" w:hAnsiTheme="majorHAnsi"/>
          <w:color w:val="0070C0"/>
          <w:sz w:val="24"/>
          <w:szCs w:val="24"/>
        </w:rPr>
        <w:t xml:space="preserve"> à situer </w:t>
      </w:r>
      <w:r w:rsidR="009D6DFF">
        <w:rPr>
          <w:rFonts w:asciiTheme="majorHAnsi" w:hAnsiTheme="majorHAnsi"/>
          <w:color w:val="0070C0"/>
          <w:sz w:val="24"/>
          <w:szCs w:val="24"/>
        </w:rPr>
        <w:t xml:space="preserve">le contexte, </w:t>
      </w:r>
      <w:r w:rsidRPr="00EC279D">
        <w:rPr>
          <w:rFonts w:asciiTheme="majorHAnsi" w:hAnsiTheme="majorHAnsi"/>
          <w:color w:val="0070C0"/>
          <w:sz w:val="24"/>
          <w:szCs w:val="24"/>
        </w:rPr>
        <w:t xml:space="preserve">les personnages et l’action. </w:t>
      </w:r>
      <w:r w:rsidR="009D6DFF">
        <w:rPr>
          <w:rFonts w:asciiTheme="majorHAnsi" w:hAnsiTheme="majorHAnsi"/>
          <w:color w:val="0070C0"/>
          <w:sz w:val="24"/>
          <w:szCs w:val="24"/>
        </w:rPr>
        <w:t>Il expose souvent des événements</w:t>
      </w:r>
      <w:r w:rsidR="009D6DFF" w:rsidRPr="004A2DCF">
        <w:rPr>
          <w:rFonts w:asciiTheme="majorHAnsi" w:hAnsiTheme="majorHAnsi"/>
          <w:b/>
          <w:bCs/>
          <w:color w:val="0070C0"/>
          <w:sz w:val="24"/>
          <w:szCs w:val="24"/>
        </w:rPr>
        <w:t xml:space="preserve"> antérieurs</w:t>
      </w:r>
      <w:r w:rsidR="009D6DFF">
        <w:rPr>
          <w:rFonts w:asciiTheme="majorHAnsi" w:hAnsiTheme="majorHAnsi"/>
          <w:color w:val="0070C0"/>
          <w:sz w:val="24"/>
          <w:szCs w:val="24"/>
        </w:rPr>
        <w:t xml:space="preserve"> à l’action proprement dite</w:t>
      </w:r>
      <w:r w:rsidR="007912F4">
        <w:rPr>
          <w:rFonts w:asciiTheme="majorHAnsi" w:hAnsiTheme="majorHAnsi"/>
          <w:color w:val="0070C0"/>
          <w:sz w:val="24"/>
          <w:szCs w:val="24"/>
        </w:rPr>
        <w:t>, mais qui auront de l’importance plus tard dans le récit.</w:t>
      </w:r>
    </w:p>
    <w:p w14:paraId="44F605C9" w14:textId="77777777" w:rsidR="007912F4" w:rsidRDefault="007912F4" w:rsidP="00EC279D">
      <w:pPr>
        <w:spacing w:after="0"/>
        <w:jc w:val="both"/>
        <w:rPr>
          <w:rFonts w:asciiTheme="majorHAnsi" w:hAnsiTheme="majorHAnsi"/>
          <w:color w:val="0070C0"/>
          <w:sz w:val="24"/>
          <w:szCs w:val="24"/>
        </w:rPr>
      </w:pPr>
    </w:p>
    <w:p w14:paraId="35C9B38C" w14:textId="47DEF23A" w:rsidR="00EC279D" w:rsidRPr="00EC279D" w:rsidRDefault="007912F4" w:rsidP="00EC279D">
      <w:pPr>
        <w:spacing w:after="0"/>
        <w:jc w:val="both"/>
        <w:rPr>
          <w:rFonts w:asciiTheme="majorHAnsi" w:hAnsiTheme="majorHAnsi"/>
          <w:color w:val="0070C0"/>
          <w:sz w:val="24"/>
          <w:szCs w:val="24"/>
        </w:rPr>
      </w:pPr>
      <w:r>
        <w:rPr>
          <w:rFonts w:asciiTheme="majorHAnsi" w:hAnsiTheme="majorHAnsi"/>
          <w:color w:val="0070C0"/>
          <w:sz w:val="24"/>
          <w:szCs w:val="24"/>
        </w:rPr>
        <w:t xml:space="preserve"> </w:t>
      </w:r>
      <w:r w:rsidR="00EC279D" w:rsidRPr="00EC279D">
        <w:rPr>
          <w:rFonts w:asciiTheme="majorHAnsi" w:hAnsiTheme="majorHAnsi"/>
          <w:color w:val="0070C0"/>
          <w:sz w:val="24"/>
          <w:szCs w:val="24"/>
        </w:rPr>
        <w:t xml:space="preserve">Le prologue est </w:t>
      </w:r>
      <w:r w:rsidR="00EC279D" w:rsidRPr="002A6BC2">
        <w:rPr>
          <w:rFonts w:asciiTheme="majorHAnsi" w:hAnsiTheme="majorHAnsi"/>
          <w:b/>
          <w:bCs/>
          <w:color w:val="FF0000"/>
          <w:sz w:val="24"/>
          <w:szCs w:val="24"/>
        </w:rPr>
        <w:t>facultatif.</w:t>
      </w:r>
      <w:r w:rsidR="00EC279D" w:rsidRPr="002A6BC2">
        <w:rPr>
          <w:rFonts w:asciiTheme="majorHAnsi" w:hAnsiTheme="majorHAnsi"/>
          <w:color w:val="FF0000"/>
          <w:sz w:val="24"/>
          <w:szCs w:val="24"/>
        </w:rPr>
        <w:t xml:space="preserve"> </w:t>
      </w:r>
      <w:r w:rsidR="00EC279D" w:rsidRPr="00EC279D">
        <w:rPr>
          <w:rFonts w:asciiTheme="majorHAnsi" w:hAnsiTheme="majorHAnsi"/>
          <w:color w:val="0070C0"/>
          <w:sz w:val="24"/>
          <w:szCs w:val="24"/>
        </w:rPr>
        <w:t>Si tu n’as p</w:t>
      </w:r>
      <w:r w:rsidR="00F82937">
        <w:rPr>
          <w:rFonts w:asciiTheme="majorHAnsi" w:hAnsiTheme="majorHAnsi"/>
          <w:color w:val="0070C0"/>
          <w:sz w:val="24"/>
          <w:szCs w:val="24"/>
        </w:rPr>
        <w:t>as de prologue, débute avec le c</w:t>
      </w:r>
      <w:r w:rsidR="00EC279D" w:rsidRPr="00EC279D">
        <w:rPr>
          <w:rFonts w:asciiTheme="majorHAnsi" w:hAnsiTheme="majorHAnsi"/>
          <w:color w:val="0070C0"/>
          <w:sz w:val="24"/>
          <w:szCs w:val="24"/>
        </w:rPr>
        <w:t>hapitre 1</w:t>
      </w:r>
      <w:r w:rsidR="00F82937">
        <w:rPr>
          <w:rFonts w:asciiTheme="majorHAnsi" w:hAnsiTheme="majorHAnsi"/>
          <w:color w:val="0070C0"/>
          <w:sz w:val="24"/>
          <w:szCs w:val="24"/>
        </w:rPr>
        <w:t>.</w:t>
      </w:r>
    </w:p>
    <w:p w14:paraId="50042CC6" w14:textId="77777777" w:rsidR="00EC279D" w:rsidRDefault="00EC279D" w:rsidP="00EC279D">
      <w:pPr>
        <w:spacing w:after="0"/>
        <w:jc w:val="center"/>
        <w:rPr>
          <w:rFonts w:asciiTheme="majorHAnsi" w:hAnsiTheme="majorHAnsi"/>
          <w:b/>
          <w:bCs/>
          <w:color w:val="0070C0"/>
          <w:sz w:val="32"/>
          <w:szCs w:val="32"/>
        </w:rPr>
      </w:pPr>
    </w:p>
    <w:p w14:paraId="264B2CA8" w14:textId="77777777" w:rsidR="00D26980" w:rsidRPr="005759F8" w:rsidRDefault="00D26980" w:rsidP="00EC279D">
      <w:pPr>
        <w:spacing w:after="0"/>
        <w:jc w:val="center"/>
        <w:rPr>
          <w:rFonts w:asciiTheme="majorHAnsi" w:hAnsiTheme="majorHAnsi"/>
          <w:b/>
          <w:bCs/>
          <w:color w:val="0070C0"/>
          <w:sz w:val="32"/>
          <w:szCs w:val="32"/>
        </w:rPr>
      </w:pPr>
    </w:p>
    <w:p w14:paraId="6CCDA9D0" w14:textId="5C5FEEEA" w:rsidR="006A1322" w:rsidRPr="009D5E67" w:rsidRDefault="00D26980" w:rsidP="006A1322">
      <w:pPr>
        <w:spacing w:after="0"/>
        <w:jc w:val="both"/>
        <w:rPr>
          <w:rFonts w:asciiTheme="majorHAnsi" w:hAnsiTheme="majorHAnsi"/>
          <w:b/>
          <w:bCs/>
          <w:color w:val="0070C0"/>
          <w:sz w:val="24"/>
          <w:szCs w:val="24"/>
          <w:u w:val="single"/>
        </w:rPr>
      </w:pPr>
      <w:r w:rsidRPr="004E3623">
        <w:rPr>
          <w:rFonts w:asciiTheme="majorHAnsi" w:hAnsiTheme="majorHAnsi"/>
          <w:b/>
          <w:bCs/>
          <w:color w:val="FF0000"/>
          <w:sz w:val="24"/>
          <w:szCs w:val="24"/>
        </w:rPr>
        <w:t>IMPORTANT :</w:t>
      </w:r>
      <w:r w:rsidRPr="00D26980">
        <w:rPr>
          <w:rFonts w:asciiTheme="majorHAnsi" w:hAnsiTheme="majorHAnsi"/>
          <w:b/>
          <w:bCs/>
          <w:color w:val="0070C0"/>
          <w:sz w:val="24"/>
          <w:szCs w:val="24"/>
        </w:rPr>
        <w:t xml:space="preserve"> </w:t>
      </w:r>
      <w:r w:rsidR="00237100" w:rsidRPr="009D5E67">
        <w:rPr>
          <w:rFonts w:asciiTheme="majorHAnsi" w:hAnsiTheme="majorHAnsi"/>
          <w:b/>
          <w:bCs/>
          <w:color w:val="0070C0"/>
          <w:sz w:val="24"/>
          <w:szCs w:val="24"/>
          <w:u w:val="single"/>
        </w:rPr>
        <w:t xml:space="preserve">Tout ton </w:t>
      </w:r>
      <w:r w:rsidR="006D289E" w:rsidRPr="009D5E67">
        <w:rPr>
          <w:rFonts w:asciiTheme="majorHAnsi" w:hAnsiTheme="majorHAnsi"/>
          <w:b/>
          <w:bCs/>
          <w:color w:val="0070C0"/>
          <w:sz w:val="24"/>
          <w:szCs w:val="24"/>
          <w:u w:val="single"/>
        </w:rPr>
        <w:t>texte</w:t>
      </w:r>
      <w:r w:rsidR="00237100" w:rsidRPr="009D5E67">
        <w:rPr>
          <w:rFonts w:asciiTheme="majorHAnsi" w:hAnsiTheme="majorHAnsi"/>
          <w:b/>
          <w:bCs/>
          <w:color w:val="0070C0"/>
          <w:sz w:val="24"/>
          <w:szCs w:val="24"/>
          <w:u w:val="single"/>
        </w:rPr>
        <w:t>, du début à la fin,</w:t>
      </w:r>
      <w:r w:rsidR="006D289E" w:rsidRPr="009D5E67">
        <w:rPr>
          <w:rFonts w:asciiTheme="majorHAnsi" w:hAnsiTheme="majorHAnsi"/>
          <w:b/>
          <w:bCs/>
          <w:color w:val="0070C0"/>
          <w:sz w:val="24"/>
          <w:szCs w:val="24"/>
          <w:u w:val="single"/>
        </w:rPr>
        <w:t xml:space="preserve"> est écrit en</w:t>
      </w:r>
      <w:r w:rsidRPr="009D5E67">
        <w:rPr>
          <w:rFonts w:asciiTheme="majorHAnsi" w:hAnsiTheme="majorHAnsi"/>
          <w:b/>
          <w:bCs/>
          <w:color w:val="0070C0"/>
          <w:sz w:val="24"/>
          <w:szCs w:val="24"/>
          <w:u w:val="single"/>
        </w:rPr>
        <w:t xml:space="preserve"> </w:t>
      </w:r>
      <w:r w:rsidR="006D289E" w:rsidRPr="009D5E67">
        <w:rPr>
          <w:rFonts w:asciiTheme="majorHAnsi" w:hAnsiTheme="majorHAnsi"/>
          <w:b/>
          <w:bCs/>
          <w:color w:val="0070C0"/>
          <w:sz w:val="24"/>
          <w:szCs w:val="24"/>
          <w:u w:val="single"/>
        </w:rPr>
        <w:t>Cambria 12 pt – interligne 1,15</w:t>
      </w:r>
      <w:r w:rsidR="00EF0945">
        <w:rPr>
          <w:rFonts w:asciiTheme="majorHAnsi" w:hAnsiTheme="majorHAnsi"/>
          <w:b/>
          <w:bCs/>
          <w:color w:val="0070C0"/>
          <w:sz w:val="24"/>
          <w:szCs w:val="24"/>
          <w:u w:val="single"/>
        </w:rPr>
        <w:t xml:space="preserve"> cm</w:t>
      </w:r>
      <w:r w:rsidR="006D289E" w:rsidRPr="009D5E67">
        <w:rPr>
          <w:rFonts w:asciiTheme="majorHAnsi" w:hAnsiTheme="majorHAnsi"/>
          <w:b/>
          <w:bCs/>
          <w:color w:val="0070C0"/>
          <w:sz w:val="24"/>
          <w:szCs w:val="24"/>
          <w:u w:val="single"/>
        </w:rPr>
        <w:t>.</w:t>
      </w:r>
      <w:r w:rsidR="00237100" w:rsidRPr="009D5E67">
        <w:rPr>
          <w:rFonts w:asciiTheme="majorHAnsi" w:hAnsiTheme="majorHAnsi"/>
          <w:b/>
          <w:bCs/>
          <w:color w:val="0070C0"/>
          <w:sz w:val="24"/>
          <w:szCs w:val="24"/>
          <w:u w:val="single"/>
        </w:rPr>
        <w:t xml:space="preserve"> </w:t>
      </w:r>
      <w:bookmarkStart w:id="0" w:name="_Hlk147503936"/>
    </w:p>
    <w:bookmarkEnd w:id="0"/>
    <w:p w14:paraId="4FFE75AB" w14:textId="77777777" w:rsidR="00C4022C" w:rsidRDefault="00C4022C">
      <w:pPr>
        <w:rPr>
          <w:rFonts w:asciiTheme="majorHAnsi" w:hAnsiTheme="majorHAnsi"/>
          <w:color w:val="000000" w:themeColor="text1"/>
          <w:sz w:val="28"/>
          <w:szCs w:val="28"/>
        </w:rPr>
      </w:pPr>
    </w:p>
    <w:p w14:paraId="1C72E06F" w14:textId="1A6A2783" w:rsidR="00C4022C" w:rsidRPr="00F82937" w:rsidRDefault="00C4022C" w:rsidP="00C4022C">
      <w:pPr>
        <w:spacing w:after="0"/>
        <w:jc w:val="both"/>
        <w:rPr>
          <w:rFonts w:asciiTheme="majorHAnsi" w:hAnsiTheme="majorHAnsi"/>
          <w:b/>
          <w:color w:val="0070C0"/>
          <w:sz w:val="24"/>
          <w:szCs w:val="24"/>
        </w:rPr>
      </w:pPr>
      <w:r w:rsidRPr="00F82937">
        <w:rPr>
          <w:rFonts w:asciiTheme="majorHAnsi" w:hAnsiTheme="majorHAnsi"/>
          <w:b/>
          <w:color w:val="0070C0"/>
          <w:sz w:val="24"/>
          <w:szCs w:val="24"/>
        </w:rPr>
        <w:t xml:space="preserve">(Respecte la pagination, </w:t>
      </w:r>
      <w:r w:rsidRPr="00F82937">
        <w:rPr>
          <w:rFonts w:asciiTheme="majorHAnsi" w:hAnsiTheme="majorHAnsi"/>
          <w:b/>
          <w:color w:val="0070C0"/>
          <w:sz w:val="24"/>
          <w:szCs w:val="24"/>
          <w:u w:val="single"/>
        </w:rPr>
        <w:t xml:space="preserve">tu dois </w:t>
      </w:r>
      <w:r>
        <w:rPr>
          <w:rFonts w:asciiTheme="majorHAnsi" w:hAnsiTheme="majorHAnsi"/>
          <w:b/>
          <w:color w:val="0070C0"/>
          <w:sz w:val="24"/>
          <w:szCs w:val="24"/>
          <w:u w:val="single"/>
        </w:rPr>
        <w:t>être à la page 7</w:t>
      </w:r>
      <w:r w:rsidRPr="00F82937">
        <w:rPr>
          <w:rFonts w:asciiTheme="majorHAnsi" w:hAnsiTheme="majorHAnsi"/>
          <w:b/>
          <w:color w:val="0070C0"/>
          <w:sz w:val="24"/>
          <w:szCs w:val="24"/>
        </w:rPr>
        <w:t>, c’est là où débute la pagination</w:t>
      </w:r>
      <w:r>
        <w:rPr>
          <w:rFonts w:asciiTheme="majorHAnsi" w:hAnsiTheme="majorHAnsi"/>
          <w:b/>
          <w:color w:val="0070C0"/>
          <w:sz w:val="24"/>
          <w:szCs w:val="24"/>
        </w:rPr>
        <w:t xml:space="preserve"> de ton tapuscrit</w:t>
      </w:r>
      <w:r w:rsidRPr="00F82937">
        <w:rPr>
          <w:rFonts w:asciiTheme="majorHAnsi" w:hAnsiTheme="majorHAnsi"/>
          <w:b/>
          <w:color w:val="0070C0"/>
          <w:sz w:val="24"/>
          <w:szCs w:val="24"/>
        </w:rPr>
        <w:t xml:space="preserve">. </w:t>
      </w:r>
    </w:p>
    <w:p w14:paraId="7E18B619" w14:textId="77777777" w:rsidR="00C4022C" w:rsidRPr="00F82937" w:rsidRDefault="00C4022C" w:rsidP="00C4022C">
      <w:pPr>
        <w:spacing w:after="0"/>
        <w:jc w:val="both"/>
        <w:rPr>
          <w:rFonts w:asciiTheme="majorHAnsi" w:hAnsiTheme="majorHAnsi"/>
          <w:b/>
          <w:color w:val="0070C0"/>
          <w:sz w:val="24"/>
          <w:szCs w:val="24"/>
        </w:rPr>
      </w:pPr>
      <w:r w:rsidRPr="00F82937">
        <w:rPr>
          <w:rFonts w:asciiTheme="majorHAnsi" w:hAnsiTheme="majorHAnsi"/>
          <w:b/>
          <w:color w:val="0070C0"/>
          <w:sz w:val="24"/>
          <w:szCs w:val="24"/>
        </w:rPr>
        <w:t xml:space="preserve">Par la suite, toutes les nouvelles sections, chapitres ou autres devront se faire sur une </w:t>
      </w:r>
      <w:r w:rsidRPr="00F82937">
        <w:rPr>
          <w:rFonts w:asciiTheme="majorHAnsi" w:hAnsiTheme="majorHAnsi"/>
          <w:b/>
          <w:color w:val="FF0000"/>
          <w:sz w:val="24"/>
          <w:szCs w:val="24"/>
        </w:rPr>
        <w:t>page impaire absolument,</w:t>
      </w:r>
      <w:r w:rsidRPr="00F82937">
        <w:rPr>
          <w:rFonts w:asciiTheme="majorHAnsi" w:hAnsiTheme="majorHAnsi"/>
          <w:b/>
          <w:color w:val="0070C0"/>
          <w:sz w:val="24"/>
          <w:szCs w:val="24"/>
        </w:rPr>
        <w:t xml:space="preserve"> quitte à laisser une page blanche.)</w:t>
      </w:r>
    </w:p>
    <w:p w14:paraId="0B9BE1F2" w14:textId="4453700D" w:rsidR="00F2387C" w:rsidRPr="00642315" w:rsidRDefault="00F2387C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642315">
        <w:rPr>
          <w:rFonts w:asciiTheme="majorHAnsi" w:hAnsiTheme="majorHAnsi"/>
          <w:color w:val="000000" w:themeColor="text1"/>
          <w:sz w:val="28"/>
          <w:szCs w:val="28"/>
        </w:rPr>
        <w:br w:type="page"/>
      </w:r>
    </w:p>
    <w:p w14:paraId="7637BCEE" w14:textId="77777777" w:rsidR="00D741A5" w:rsidRPr="00642315" w:rsidRDefault="00D741A5" w:rsidP="00F468A8">
      <w:pPr>
        <w:spacing w:after="0"/>
        <w:ind w:firstLine="708"/>
        <w:jc w:val="both"/>
        <w:rPr>
          <w:rFonts w:asciiTheme="majorHAnsi" w:hAnsiTheme="majorHAnsi"/>
          <w:color w:val="000000" w:themeColor="text1"/>
          <w:sz w:val="28"/>
          <w:szCs w:val="28"/>
        </w:rPr>
      </w:pPr>
    </w:p>
    <w:p w14:paraId="0C95CCAF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6F8287E6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266DB55F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2E2A72AE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614631C2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75099A0F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125CFB67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793ED347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7782FA08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178A6810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702520E5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57CAB96B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60E0B109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0C9BA715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31A9C714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18D69645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34FF70A0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31516A56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2B72CAAC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5B6B336F" w14:textId="77777777" w:rsidR="00EC279D" w:rsidRDefault="00EC279D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5357E342" w14:textId="40E0E171" w:rsidR="001A0B4B" w:rsidRPr="00642315" w:rsidRDefault="00674530" w:rsidP="001A0B4B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  <w:r w:rsidRPr="00642315">
        <w:rPr>
          <w:rFonts w:asciiTheme="majorHAnsi" w:hAnsiTheme="majorHAnsi"/>
          <w:b/>
          <w:color w:val="000000" w:themeColor="text1"/>
          <w:sz w:val="32"/>
          <w:szCs w:val="32"/>
        </w:rPr>
        <w:lastRenderedPageBreak/>
        <w:t xml:space="preserve">Chapitre </w:t>
      </w:r>
      <w:r w:rsidR="003A1E89" w:rsidRPr="00642315">
        <w:rPr>
          <w:rFonts w:asciiTheme="majorHAnsi" w:hAnsiTheme="majorHAnsi"/>
          <w:b/>
          <w:color w:val="000000" w:themeColor="text1"/>
          <w:sz w:val="32"/>
          <w:szCs w:val="32"/>
        </w:rPr>
        <w:t>1</w:t>
      </w:r>
      <w:r w:rsidR="00B60B7F">
        <w:rPr>
          <w:rFonts w:asciiTheme="majorHAnsi" w:hAnsiTheme="majorHAnsi"/>
          <w:b/>
          <w:color w:val="000000" w:themeColor="text1"/>
          <w:sz w:val="32"/>
          <w:szCs w:val="32"/>
        </w:rPr>
        <w:t xml:space="preserve"> </w:t>
      </w:r>
      <w:r w:rsidR="00B60B7F" w:rsidRPr="00F82937">
        <w:rPr>
          <w:rFonts w:asciiTheme="majorHAnsi" w:hAnsiTheme="majorHAnsi"/>
          <w:b/>
          <w:color w:val="548DD4" w:themeColor="text2" w:themeTint="99"/>
          <w:sz w:val="32"/>
          <w:szCs w:val="32"/>
        </w:rPr>
        <w:t>(16 pt</w:t>
      </w:r>
      <w:r w:rsidR="00460221" w:rsidRPr="00F82937">
        <w:rPr>
          <w:rFonts w:asciiTheme="majorHAnsi" w:hAnsiTheme="majorHAnsi"/>
          <w:b/>
          <w:color w:val="548DD4" w:themeColor="text2" w:themeTint="99"/>
          <w:sz w:val="32"/>
          <w:szCs w:val="32"/>
        </w:rPr>
        <w:t xml:space="preserve"> </w:t>
      </w:r>
      <w:r w:rsidR="002E62F3">
        <w:rPr>
          <w:rFonts w:asciiTheme="majorHAnsi" w:hAnsiTheme="majorHAnsi"/>
          <w:b/>
          <w:color w:val="548DD4" w:themeColor="text2" w:themeTint="99"/>
          <w:sz w:val="32"/>
          <w:szCs w:val="32"/>
        </w:rPr>
        <w:t>–</w:t>
      </w:r>
      <w:r w:rsidR="00460221" w:rsidRPr="00F82937">
        <w:rPr>
          <w:rFonts w:asciiTheme="majorHAnsi" w:hAnsiTheme="majorHAnsi"/>
          <w:b/>
          <w:color w:val="548DD4" w:themeColor="text2" w:themeTint="99"/>
          <w:sz w:val="32"/>
          <w:szCs w:val="32"/>
        </w:rPr>
        <w:t xml:space="preserve"> </w:t>
      </w:r>
      <w:r w:rsidR="002E62F3">
        <w:rPr>
          <w:rFonts w:asciiTheme="majorHAnsi" w:hAnsiTheme="majorHAnsi"/>
          <w:b/>
          <w:color w:val="548DD4" w:themeColor="text2" w:themeTint="99"/>
          <w:sz w:val="32"/>
          <w:szCs w:val="32"/>
        </w:rPr>
        <w:t xml:space="preserve">caractères </w:t>
      </w:r>
      <w:r w:rsidR="00460221" w:rsidRPr="00F82937">
        <w:rPr>
          <w:rFonts w:asciiTheme="majorHAnsi" w:hAnsiTheme="majorHAnsi"/>
          <w:b/>
          <w:color w:val="548DD4" w:themeColor="text2" w:themeTint="99"/>
          <w:sz w:val="32"/>
          <w:szCs w:val="32"/>
        </w:rPr>
        <w:t>gras</w:t>
      </w:r>
      <w:r w:rsidR="00B60B7F" w:rsidRPr="00F82937">
        <w:rPr>
          <w:rFonts w:asciiTheme="majorHAnsi" w:hAnsiTheme="majorHAnsi"/>
          <w:b/>
          <w:color w:val="548DD4" w:themeColor="text2" w:themeTint="99"/>
          <w:sz w:val="32"/>
          <w:szCs w:val="32"/>
        </w:rPr>
        <w:t>)</w:t>
      </w:r>
    </w:p>
    <w:p w14:paraId="6DB62AEC" w14:textId="248D38D3" w:rsidR="001A0B4B" w:rsidRPr="00642315" w:rsidRDefault="00802F18" w:rsidP="001A0B4B">
      <w:pPr>
        <w:spacing w:after="0"/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r w:rsidRPr="00642315">
        <w:rPr>
          <w:rFonts w:asciiTheme="majorHAnsi" w:hAnsiTheme="majorHAnsi"/>
          <w:color w:val="000000" w:themeColor="text1"/>
          <w:sz w:val="28"/>
          <w:szCs w:val="28"/>
        </w:rPr>
        <w:t>Le titre de mon chapitre</w:t>
      </w:r>
      <w:r w:rsidR="008539C1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8539C1" w:rsidRPr="008539C1">
        <w:rPr>
          <w:rFonts w:asciiTheme="majorHAnsi" w:hAnsiTheme="majorHAnsi"/>
          <w:b/>
          <w:bCs/>
          <w:color w:val="FF0000"/>
          <w:sz w:val="28"/>
          <w:szCs w:val="28"/>
        </w:rPr>
        <w:t>(facultatif)</w:t>
      </w:r>
      <w:r w:rsidR="00B60B7F" w:rsidRPr="008539C1">
        <w:rPr>
          <w:rFonts w:asciiTheme="majorHAnsi" w:hAnsiTheme="majorHAnsi"/>
          <w:color w:val="FF0000"/>
          <w:sz w:val="28"/>
          <w:szCs w:val="28"/>
        </w:rPr>
        <w:t xml:space="preserve"> </w:t>
      </w:r>
      <w:r w:rsidR="00B60B7F" w:rsidRPr="00F82937">
        <w:rPr>
          <w:rFonts w:asciiTheme="majorHAnsi" w:hAnsiTheme="majorHAnsi"/>
          <w:color w:val="548DD4" w:themeColor="text2" w:themeTint="99"/>
          <w:sz w:val="28"/>
          <w:szCs w:val="28"/>
        </w:rPr>
        <w:t>(14 pt)</w:t>
      </w:r>
    </w:p>
    <w:p w14:paraId="7142EA57" w14:textId="77777777" w:rsidR="00D26980" w:rsidRDefault="00D26980" w:rsidP="009D4E15">
      <w:pPr>
        <w:spacing w:after="0"/>
        <w:jc w:val="center"/>
        <w:rPr>
          <w:rFonts w:asciiTheme="majorHAnsi" w:hAnsiTheme="majorHAnsi"/>
          <w:b/>
          <w:bCs/>
          <w:color w:val="548DD4" w:themeColor="text2" w:themeTint="99"/>
          <w:sz w:val="24"/>
          <w:szCs w:val="24"/>
        </w:rPr>
      </w:pPr>
    </w:p>
    <w:p w14:paraId="653FD314" w14:textId="77777777" w:rsidR="002E62F3" w:rsidRDefault="00D741A5" w:rsidP="009D4E15">
      <w:pPr>
        <w:spacing w:after="0"/>
        <w:jc w:val="center"/>
        <w:rPr>
          <w:rFonts w:asciiTheme="majorHAnsi" w:hAnsiTheme="majorHAnsi"/>
          <w:b/>
          <w:bCs/>
          <w:color w:val="548DD4" w:themeColor="text2" w:themeTint="99"/>
          <w:sz w:val="24"/>
          <w:szCs w:val="24"/>
        </w:rPr>
      </w:pPr>
      <w:r w:rsidRPr="00C4022C">
        <w:rPr>
          <w:rFonts w:asciiTheme="majorHAnsi" w:hAnsiTheme="majorHAnsi"/>
          <w:b/>
          <w:bCs/>
          <w:color w:val="548DD4" w:themeColor="text2" w:themeTint="99"/>
          <w:sz w:val="24"/>
          <w:szCs w:val="24"/>
        </w:rPr>
        <w:t>(T</w:t>
      </w:r>
      <w:r w:rsidR="00F468A8" w:rsidRPr="00C4022C">
        <w:rPr>
          <w:rFonts w:asciiTheme="majorHAnsi" w:hAnsiTheme="majorHAnsi"/>
          <w:b/>
          <w:bCs/>
          <w:color w:val="548DD4" w:themeColor="text2" w:themeTint="99"/>
          <w:sz w:val="24"/>
          <w:szCs w:val="24"/>
        </w:rPr>
        <w:t xml:space="preserve">ous les chapitres commencent </w:t>
      </w:r>
    </w:p>
    <w:p w14:paraId="009998AC" w14:textId="04F27A05" w:rsidR="00674530" w:rsidRPr="00D26980" w:rsidRDefault="00F468A8" w:rsidP="009D4E15">
      <w:pPr>
        <w:spacing w:after="0"/>
        <w:jc w:val="center"/>
        <w:rPr>
          <w:rFonts w:asciiTheme="majorHAnsi" w:hAnsiTheme="majorHAnsi"/>
          <w:b/>
          <w:bCs/>
          <w:color w:val="000000" w:themeColor="text1"/>
          <w:sz w:val="24"/>
          <w:szCs w:val="24"/>
        </w:rPr>
      </w:pPr>
      <w:r w:rsidRPr="00C4022C">
        <w:rPr>
          <w:rFonts w:asciiTheme="majorHAnsi" w:hAnsiTheme="majorHAnsi"/>
          <w:b/>
          <w:bCs/>
          <w:color w:val="548DD4" w:themeColor="text2" w:themeTint="99"/>
          <w:sz w:val="24"/>
          <w:szCs w:val="24"/>
        </w:rPr>
        <w:t xml:space="preserve">sur une page </w:t>
      </w:r>
      <w:r w:rsidR="002E62F3">
        <w:rPr>
          <w:rFonts w:asciiTheme="majorHAnsi" w:hAnsiTheme="majorHAnsi"/>
          <w:b/>
          <w:bCs/>
          <w:color w:val="548DD4" w:themeColor="text2" w:themeTint="99"/>
          <w:sz w:val="24"/>
          <w:szCs w:val="24"/>
        </w:rPr>
        <w:t>impaire</w:t>
      </w:r>
      <w:r w:rsidR="00D741A5" w:rsidRPr="00C4022C">
        <w:rPr>
          <w:rFonts w:asciiTheme="majorHAnsi" w:hAnsiTheme="majorHAnsi"/>
          <w:b/>
          <w:bCs/>
          <w:color w:val="548DD4" w:themeColor="text2" w:themeTint="99"/>
          <w:sz w:val="24"/>
          <w:szCs w:val="24"/>
        </w:rPr>
        <w:t>.</w:t>
      </w:r>
      <w:r w:rsidRPr="00C4022C">
        <w:rPr>
          <w:rFonts w:asciiTheme="majorHAnsi" w:hAnsiTheme="majorHAnsi"/>
          <w:b/>
          <w:bCs/>
          <w:color w:val="548DD4" w:themeColor="text2" w:themeTint="99"/>
          <w:sz w:val="24"/>
          <w:szCs w:val="24"/>
        </w:rPr>
        <w:t>)</w:t>
      </w:r>
    </w:p>
    <w:p w14:paraId="1F82B88E" w14:textId="77777777" w:rsidR="00D75A41" w:rsidRPr="00642315" w:rsidRDefault="00D75A41" w:rsidP="00237BFD">
      <w:pPr>
        <w:spacing w:after="0"/>
        <w:jc w:val="both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14:paraId="74EEF0A8" w14:textId="77777777" w:rsidR="00D75A41" w:rsidRDefault="00D75A41" w:rsidP="00237BFD">
      <w:p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14:paraId="72C511B1" w14:textId="6F71E39F" w:rsidR="008539C1" w:rsidRPr="008539C1" w:rsidRDefault="00F82937" w:rsidP="008539C1">
      <w:pPr>
        <w:spacing w:after="0"/>
        <w:jc w:val="both"/>
        <w:rPr>
          <w:rFonts w:asciiTheme="majorHAnsi" w:hAnsiTheme="majorHAnsi"/>
          <w:b/>
          <w:bCs/>
          <w:color w:val="0070C0"/>
          <w:sz w:val="24"/>
          <w:szCs w:val="24"/>
        </w:rPr>
      </w:pPr>
      <w:r>
        <w:rPr>
          <w:rFonts w:asciiTheme="majorHAnsi" w:hAnsiTheme="majorHAnsi"/>
          <w:b/>
          <w:bCs/>
          <w:color w:val="0070C0"/>
          <w:sz w:val="24"/>
          <w:szCs w:val="24"/>
        </w:rPr>
        <w:t xml:space="preserve">Pourquoi titrer les chapitres? </w:t>
      </w:r>
    </w:p>
    <w:p w14:paraId="0D44ADD0" w14:textId="77777777" w:rsidR="008539C1" w:rsidRPr="008539C1" w:rsidRDefault="008539C1" w:rsidP="008539C1">
      <w:pPr>
        <w:spacing w:after="0"/>
        <w:jc w:val="both"/>
        <w:rPr>
          <w:rFonts w:asciiTheme="majorHAnsi" w:hAnsiTheme="majorHAnsi"/>
          <w:color w:val="0070C0"/>
          <w:sz w:val="24"/>
          <w:szCs w:val="24"/>
        </w:rPr>
      </w:pPr>
    </w:p>
    <w:p w14:paraId="1ECCB771" w14:textId="4447B42E" w:rsidR="008539C1" w:rsidRPr="008539C1" w:rsidRDefault="00A93003" w:rsidP="008539C1">
      <w:pPr>
        <w:spacing w:after="0"/>
        <w:jc w:val="both"/>
        <w:rPr>
          <w:rFonts w:asciiTheme="majorHAnsi" w:hAnsiTheme="majorHAnsi"/>
          <w:color w:val="0070C0"/>
          <w:sz w:val="24"/>
          <w:szCs w:val="24"/>
        </w:rPr>
      </w:pPr>
      <w:r>
        <w:rPr>
          <w:rFonts w:asciiTheme="majorHAnsi" w:hAnsiTheme="majorHAnsi"/>
          <w:color w:val="0070C0"/>
          <w:sz w:val="24"/>
          <w:szCs w:val="24"/>
        </w:rPr>
        <w:t xml:space="preserve">- </w:t>
      </w:r>
      <w:r w:rsidR="006F5258">
        <w:rPr>
          <w:rFonts w:asciiTheme="majorHAnsi" w:hAnsiTheme="majorHAnsi"/>
          <w:color w:val="0070C0"/>
          <w:sz w:val="24"/>
          <w:szCs w:val="24"/>
        </w:rPr>
        <w:t>pour intriguer le lecteur ou</w:t>
      </w:r>
      <w:r w:rsidR="008539C1" w:rsidRPr="008539C1">
        <w:rPr>
          <w:rFonts w:asciiTheme="majorHAnsi" w:hAnsiTheme="majorHAnsi"/>
          <w:color w:val="0070C0"/>
          <w:sz w:val="24"/>
          <w:szCs w:val="24"/>
        </w:rPr>
        <w:t xml:space="preserve"> pour créer le besoin d'en savoir plus</w:t>
      </w:r>
      <w:r>
        <w:rPr>
          <w:rFonts w:asciiTheme="majorHAnsi" w:hAnsiTheme="majorHAnsi"/>
          <w:color w:val="0070C0"/>
          <w:sz w:val="24"/>
          <w:szCs w:val="24"/>
        </w:rPr>
        <w:t xml:space="preserve"> </w:t>
      </w:r>
      <w:r w:rsidR="008539C1" w:rsidRPr="008539C1">
        <w:rPr>
          <w:rFonts w:asciiTheme="majorHAnsi" w:hAnsiTheme="majorHAnsi"/>
          <w:color w:val="0070C0"/>
          <w:sz w:val="24"/>
          <w:szCs w:val="24"/>
        </w:rPr>
        <w:t xml:space="preserve">; </w:t>
      </w:r>
    </w:p>
    <w:p w14:paraId="2EA62A57" w14:textId="6534110A" w:rsidR="008539C1" w:rsidRPr="008539C1" w:rsidRDefault="006F5258" w:rsidP="008539C1">
      <w:pPr>
        <w:spacing w:after="0"/>
        <w:jc w:val="both"/>
        <w:rPr>
          <w:rFonts w:asciiTheme="majorHAnsi" w:hAnsiTheme="majorHAnsi"/>
          <w:color w:val="0070C0"/>
          <w:sz w:val="24"/>
          <w:szCs w:val="24"/>
        </w:rPr>
      </w:pPr>
      <w:r>
        <w:rPr>
          <w:rFonts w:asciiTheme="majorHAnsi" w:hAnsiTheme="majorHAnsi"/>
          <w:color w:val="0070C0"/>
          <w:sz w:val="24"/>
          <w:szCs w:val="24"/>
        </w:rPr>
        <w:t>et/ou</w:t>
      </w:r>
    </w:p>
    <w:p w14:paraId="37B31F9A" w14:textId="3889E765" w:rsidR="008539C1" w:rsidRPr="008539C1" w:rsidRDefault="008539C1" w:rsidP="008539C1">
      <w:pPr>
        <w:spacing w:after="0"/>
        <w:jc w:val="both"/>
        <w:rPr>
          <w:rFonts w:asciiTheme="majorHAnsi" w:hAnsiTheme="majorHAnsi"/>
          <w:color w:val="0070C0"/>
          <w:sz w:val="24"/>
          <w:szCs w:val="24"/>
        </w:rPr>
      </w:pPr>
      <w:r w:rsidRPr="008539C1">
        <w:rPr>
          <w:rFonts w:asciiTheme="majorHAnsi" w:hAnsiTheme="majorHAnsi"/>
          <w:color w:val="0070C0"/>
          <w:sz w:val="24"/>
          <w:szCs w:val="24"/>
        </w:rPr>
        <w:t xml:space="preserve">- </w:t>
      </w:r>
      <w:r>
        <w:rPr>
          <w:rFonts w:asciiTheme="majorHAnsi" w:hAnsiTheme="majorHAnsi"/>
          <w:color w:val="0070C0"/>
          <w:sz w:val="24"/>
          <w:szCs w:val="24"/>
        </w:rPr>
        <w:t xml:space="preserve">pour </w:t>
      </w:r>
      <w:r w:rsidRPr="008539C1">
        <w:rPr>
          <w:rFonts w:asciiTheme="majorHAnsi" w:hAnsiTheme="majorHAnsi"/>
          <w:color w:val="0070C0"/>
          <w:sz w:val="24"/>
          <w:szCs w:val="24"/>
        </w:rPr>
        <w:t>créer un lien avec le thème du chapitre</w:t>
      </w:r>
      <w:r w:rsidR="00A93003">
        <w:rPr>
          <w:rFonts w:asciiTheme="majorHAnsi" w:hAnsiTheme="majorHAnsi"/>
          <w:color w:val="0070C0"/>
          <w:sz w:val="24"/>
          <w:szCs w:val="24"/>
        </w:rPr>
        <w:t xml:space="preserve"> </w:t>
      </w:r>
      <w:r w:rsidRPr="008539C1">
        <w:rPr>
          <w:rFonts w:asciiTheme="majorHAnsi" w:hAnsiTheme="majorHAnsi"/>
          <w:color w:val="0070C0"/>
          <w:sz w:val="24"/>
          <w:szCs w:val="24"/>
        </w:rPr>
        <w:t>;</w:t>
      </w:r>
    </w:p>
    <w:p w14:paraId="6DD0222C" w14:textId="3FE899AA" w:rsidR="008539C1" w:rsidRPr="008539C1" w:rsidRDefault="006F5258" w:rsidP="008539C1">
      <w:pPr>
        <w:spacing w:after="0"/>
        <w:jc w:val="both"/>
        <w:rPr>
          <w:rFonts w:asciiTheme="majorHAnsi" w:hAnsiTheme="majorHAnsi"/>
          <w:color w:val="0070C0"/>
          <w:sz w:val="24"/>
          <w:szCs w:val="24"/>
        </w:rPr>
      </w:pPr>
      <w:r>
        <w:rPr>
          <w:rFonts w:asciiTheme="majorHAnsi" w:hAnsiTheme="majorHAnsi"/>
          <w:color w:val="0070C0"/>
          <w:sz w:val="24"/>
          <w:szCs w:val="24"/>
        </w:rPr>
        <w:t>et/ou</w:t>
      </w:r>
      <w:r w:rsidR="008539C1" w:rsidRPr="008539C1">
        <w:rPr>
          <w:rFonts w:asciiTheme="majorHAnsi" w:hAnsiTheme="majorHAnsi"/>
          <w:color w:val="0070C0"/>
          <w:sz w:val="24"/>
          <w:szCs w:val="24"/>
        </w:rPr>
        <w:t xml:space="preserve"> </w:t>
      </w:r>
    </w:p>
    <w:p w14:paraId="15A39717" w14:textId="340375EC" w:rsidR="008539C1" w:rsidRPr="008539C1" w:rsidRDefault="008539C1" w:rsidP="008539C1">
      <w:pPr>
        <w:spacing w:after="0"/>
        <w:jc w:val="both"/>
        <w:rPr>
          <w:rFonts w:asciiTheme="majorHAnsi" w:hAnsiTheme="majorHAnsi"/>
          <w:color w:val="0070C0"/>
          <w:sz w:val="24"/>
          <w:szCs w:val="24"/>
        </w:rPr>
      </w:pPr>
      <w:r w:rsidRPr="008539C1">
        <w:rPr>
          <w:rFonts w:asciiTheme="majorHAnsi" w:hAnsiTheme="majorHAnsi"/>
          <w:color w:val="0070C0"/>
          <w:sz w:val="24"/>
          <w:szCs w:val="24"/>
        </w:rPr>
        <w:t xml:space="preserve">- </w:t>
      </w:r>
      <w:r>
        <w:rPr>
          <w:rFonts w:asciiTheme="majorHAnsi" w:hAnsiTheme="majorHAnsi"/>
          <w:color w:val="0070C0"/>
          <w:sz w:val="24"/>
          <w:szCs w:val="24"/>
        </w:rPr>
        <w:t xml:space="preserve">pour </w:t>
      </w:r>
      <w:r w:rsidRPr="008539C1">
        <w:rPr>
          <w:rFonts w:asciiTheme="majorHAnsi" w:hAnsiTheme="majorHAnsi"/>
          <w:color w:val="0070C0"/>
          <w:sz w:val="24"/>
          <w:szCs w:val="24"/>
        </w:rPr>
        <w:t>refléter l’événeme</w:t>
      </w:r>
      <w:r w:rsidR="00A93003">
        <w:rPr>
          <w:rFonts w:asciiTheme="majorHAnsi" w:hAnsiTheme="majorHAnsi"/>
          <w:color w:val="0070C0"/>
          <w:sz w:val="24"/>
          <w:szCs w:val="24"/>
        </w:rPr>
        <w:t>nt le plus marquant du chapitre.</w:t>
      </w:r>
    </w:p>
    <w:p w14:paraId="3FE7FFDC" w14:textId="08299AFF" w:rsidR="008539C1" w:rsidRPr="008539C1" w:rsidRDefault="008539C1" w:rsidP="008539C1">
      <w:pPr>
        <w:spacing w:after="0"/>
        <w:jc w:val="both"/>
        <w:rPr>
          <w:rFonts w:asciiTheme="majorHAnsi" w:hAnsiTheme="majorHAnsi"/>
          <w:color w:val="0070C0"/>
          <w:sz w:val="24"/>
          <w:szCs w:val="24"/>
        </w:rPr>
      </w:pPr>
      <w:r>
        <w:rPr>
          <w:rFonts w:asciiTheme="majorHAnsi" w:hAnsiTheme="majorHAnsi"/>
          <w:color w:val="0070C0"/>
          <w:sz w:val="24"/>
          <w:szCs w:val="24"/>
        </w:rPr>
        <w:t xml:space="preserve">Le titre du chapitre peut </w:t>
      </w:r>
      <w:r w:rsidRPr="008539C1">
        <w:rPr>
          <w:rFonts w:asciiTheme="majorHAnsi" w:hAnsiTheme="majorHAnsi"/>
          <w:color w:val="0070C0"/>
          <w:sz w:val="24"/>
          <w:szCs w:val="24"/>
        </w:rPr>
        <w:t xml:space="preserve">être indiqué par </w:t>
      </w:r>
      <w:r w:rsidR="006F5258">
        <w:rPr>
          <w:rFonts w:asciiTheme="majorHAnsi" w:hAnsiTheme="majorHAnsi"/>
          <w:color w:val="0070C0"/>
          <w:sz w:val="24"/>
          <w:szCs w:val="24"/>
        </w:rPr>
        <w:t>quelques mots ou</w:t>
      </w:r>
      <w:r>
        <w:rPr>
          <w:rFonts w:asciiTheme="majorHAnsi" w:hAnsiTheme="majorHAnsi"/>
          <w:color w:val="0070C0"/>
          <w:sz w:val="24"/>
          <w:szCs w:val="24"/>
        </w:rPr>
        <w:t xml:space="preserve"> </w:t>
      </w:r>
      <w:r w:rsidR="006F5258">
        <w:rPr>
          <w:rFonts w:asciiTheme="majorHAnsi" w:hAnsiTheme="majorHAnsi"/>
          <w:color w:val="0070C0"/>
          <w:sz w:val="24"/>
          <w:szCs w:val="24"/>
        </w:rPr>
        <w:t xml:space="preserve">par </w:t>
      </w:r>
      <w:r w:rsidRPr="008539C1">
        <w:rPr>
          <w:rFonts w:asciiTheme="majorHAnsi" w:hAnsiTheme="majorHAnsi"/>
          <w:color w:val="0070C0"/>
          <w:sz w:val="24"/>
          <w:szCs w:val="24"/>
        </w:rPr>
        <w:t xml:space="preserve">une </w:t>
      </w:r>
      <w:r w:rsidRPr="008539C1">
        <w:rPr>
          <w:rFonts w:asciiTheme="majorHAnsi" w:hAnsiTheme="majorHAnsi"/>
          <w:b/>
          <w:bCs/>
          <w:color w:val="0070C0"/>
          <w:sz w:val="24"/>
          <w:szCs w:val="24"/>
        </w:rPr>
        <w:t xml:space="preserve">courte </w:t>
      </w:r>
      <w:r w:rsidRPr="008539C1">
        <w:rPr>
          <w:rFonts w:asciiTheme="majorHAnsi" w:hAnsiTheme="majorHAnsi"/>
          <w:color w:val="0070C0"/>
          <w:sz w:val="24"/>
          <w:szCs w:val="24"/>
        </w:rPr>
        <w:t>phrase q</w:t>
      </w:r>
      <w:r w:rsidR="006F5258">
        <w:rPr>
          <w:rFonts w:asciiTheme="majorHAnsi" w:hAnsiTheme="majorHAnsi"/>
          <w:color w:val="0070C0"/>
          <w:sz w:val="24"/>
          <w:szCs w:val="24"/>
        </w:rPr>
        <w:t>ui décrit ce qui va se passer ou</w:t>
      </w:r>
      <w:r w:rsidRPr="008539C1">
        <w:rPr>
          <w:rFonts w:asciiTheme="majorHAnsi" w:hAnsiTheme="majorHAnsi"/>
          <w:color w:val="0070C0"/>
          <w:sz w:val="24"/>
          <w:szCs w:val="24"/>
        </w:rPr>
        <w:t xml:space="preserve"> </w:t>
      </w:r>
      <w:r w:rsidR="006F5258">
        <w:rPr>
          <w:rFonts w:asciiTheme="majorHAnsi" w:hAnsiTheme="majorHAnsi"/>
          <w:color w:val="0070C0"/>
          <w:sz w:val="24"/>
          <w:szCs w:val="24"/>
        </w:rPr>
        <w:t>par une citation d’auteur ou</w:t>
      </w:r>
      <w:r w:rsidRPr="008539C1">
        <w:rPr>
          <w:rFonts w:asciiTheme="majorHAnsi" w:hAnsiTheme="majorHAnsi"/>
          <w:color w:val="0070C0"/>
          <w:sz w:val="24"/>
          <w:szCs w:val="24"/>
        </w:rPr>
        <w:t xml:space="preserve"> </w:t>
      </w:r>
      <w:r w:rsidR="006F5258">
        <w:rPr>
          <w:rFonts w:asciiTheme="majorHAnsi" w:hAnsiTheme="majorHAnsi"/>
          <w:color w:val="0070C0"/>
          <w:sz w:val="24"/>
          <w:szCs w:val="24"/>
        </w:rPr>
        <w:t xml:space="preserve">par </w:t>
      </w:r>
      <w:r w:rsidRPr="008539C1">
        <w:rPr>
          <w:rFonts w:asciiTheme="majorHAnsi" w:hAnsiTheme="majorHAnsi"/>
          <w:color w:val="0070C0"/>
          <w:sz w:val="24"/>
          <w:szCs w:val="24"/>
        </w:rPr>
        <w:t>un bout de phrase qui apparaîtra plus tard dans le chapitre</w:t>
      </w:r>
      <w:r w:rsidR="0090718F">
        <w:rPr>
          <w:rFonts w:asciiTheme="majorHAnsi" w:hAnsiTheme="majorHAnsi"/>
          <w:color w:val="0070C0"/>
          <w:sz w:val="24"/>
          <w:szCs w:val="24"/>
        </w:rPr>
        <w:t>.</w:t>
      </w:r>
    </w:p>
    <w:p w14:paraId="424F5EBB" w14:textId="77777777" w:rsidR="008539C1" w:rsidRPr="008539C1" w:rsidRDefault="008539C1" w:rsidP="008539C1">
      <w:pPr>
        <w:spacing w:after="0"/>
        <w:jc w:val="both"/>
        <w:rPr>
          <w:rFonts w:asciiTheme="majorHAnsi" w:hAnsiTheme="majorHAnsi"/>
          <w:color w:val="0070C0"/>
          <w:sz w:val="24"/>
          <w:szCs w:val="24"/>
        </w:rPr>
      </w:pPr>
    </w:p>
    <w:p w14:paraId="2F90B619" w14:textId="1C4DF49C" w:rsidR="00EF52E2" w:rsidRPr="008539C1" w:rsidRDefault="008539C1" w:rsidP="008539C1">
      <w:pPr>
        <w:spacing w:after="0"/>
        <w:jc w:val="both"/>
        <w:rPr>
          <w:rFonts w:asciiTheme="majorHAnsi" w:hAnsiTheme="majorHAnsi"/>
          <w:b/>
          <w:bCs/>
          <w:color w:val="0070C0"/>
          <w:sz w:val="24"/>
          <w:szCs w:val="24"/>
        </w:rPr>
      </w:pPr>
      <w:r w:rsidRPr="008539C1">
        <w:rPr>
          <w:rFonts w:asciiTheme="majorHAnsi" w:hAnsiTheme="majorHAnsi"/>
          <w:b/>
          <w:bCs/>
          <w:color w:val="0070C0"/>
          <w:sz w:val="24"/>
          <w:szCs w:val="24"/>
        </w:rPr>
        <w:t>IMPORTANT</w:t>
      </w:r>
      <w:r w:rsidR="00A93003">
        <w:rPr>
          <w:rFonts w:asciiTheme="majorHAnsi" w:hAnsiTheme="majorHAnsi"/>
          <w:b/>
          <w:bCs/>
          <w:color w:val="0070C0"/>
          <w:sz w:val="24"/>
          <w:szCs w:val="24"/>
        </w:rPr>
        <w:t xml:space="preserve"> </w:t>
      </w:r>
      <w:r w:rsidRPr="008539C1">
        <w:rPr>
          <w:rFonts w:asciiTheme="majorHAnsi" w:hAnsiTheme="majorHAnsi"/>
          <w:b/>
          <w:bCs/>
          <w:color w:val="0070C0"/>
          <w:sz w:val="24"/>
          <w:szCs w:val="24"/>
        </w:rPr>
        <w:t>: il est préférable de</w:t>
      </w:r>
      <w:r w:rsidR="002F35A0">
        <w:rPr>
          <w:rFonts w:asciiTheme="majorHAnsi" w:hAnsiTheme="majorHAnsi"/>
          <w:b/>
          <w:bCs/>
          <w:color w:val="0070C0"/>
          <w:sz w:val="24"/>
          <w:szCs w:val="24"/>
        </w:rPr>
        <w:t xml:space="preserve"> ne pas nommer les chapitres advenant un</w:t>
      </w:r>
      <w:r w:rsidRPr="008539C1">
        <w:rPr>
          <w:rFonts w:asciiTheme="majorHAnsi" w:hAnsiTheme="majorHAnsi"/>
          <w:b/>
          <w:bCs/>
          <w:color w:val="0070C0"/>
          <w:sz w:val="24"/>
          <w:szCs w:val="24"/>
        </w:rPr>
        <w:t xml:space="preserve"> manque d'inspiration.</w:t>
      </w:r>
    </w:p>
    <w:p w14:paraId="5C65F434" w14:textId="77777777" w:rsidR="00EF52E2" w:rsidRDefault="00EF52E2" w:rsidP="00237BFD">
      <w:p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14:paraId="606D3161" w14:textId="77777777" w:rsidR="00EF52E2" w:rsidRDefault="00EF52E2" w:rsidP="00237BFD">
      <w:p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14:paraId="679A358E" w14:textId="77777777" w:rsidR="00EF52E2" w:rsidRDefault="00EF52E2" w:rsidP="00237BFD">
      <w:p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14:paraId="46B15DD6" w14:textId="5AEDEB89" w:rsidR="00EF52E2" w:rsidRDefault="00EF52E2" w:rsidP="00237BFD">
      <w:p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14:paraId="7471D0A4" w14:textId="77777777" w:rsidR="00A93003" w:rsidRDefault="00A93003" w:rsidP="00237BFD">
      <w:p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14:paraId="65A3080C" w14:textId="4678FFF5" w:rsidR="008539C1" w:rsidRDefault="008539C1" w:rsidP="00EC279D">
      <w:pPr>
        <w:spacing w:after="0"/>
        <w:jc w:val="both"/>
        <w:rPr>
          <w:rFonts w:asciiTheme="majorHAnsi" w:hAnsiTheme="majorHAnsi"/>
          <w:color w:val="0070C0"/>
          <w:sz w:val="24"/>
          <w:szCs w:val="24"/>
        </w:rPr>
      </w:pPr>
    </w:p>
    <w:p w14:paraId="66398302" w14:textId="0DF09F47" w:rsidR="00922813" w:rsidRPr="005759F8" w:rsidRDefault="00F82937" w:rsidP="00EC279D">
      <w:pPr>
        <w:spacing w:after="0"/>
        <w:jc w:val="both"/>
        <w:rPr>
          <w:rFonts w:asciiTheme="majorHAnsi" w:hAnsiTheme="majorHAnsi"/>
          <w:color w:val="0070C0"/>
          <w:sz w:val="24"/>
          <w:szCs w:val="24"/>
        </w:rPr>
      </w:pPr>
      <w:r>
        <w:rPr>
          <w:rFonts w:asciiTheme="majorHAnsi" w:hAnsiTheme="majorHAnsi"/>
          <w:color w:val="0070C0"/>
          <w:sz w:val="24"/>
          <w:szCs w:val="24"/>
        </w:rPr>
        <w:lastRenderedPageBreak/>
        <w:t>C</w:t>
      </w:r>
      <w:r w:rsidR="009D5E67">
        <w:rPr>
          <w:rFonts w:asciiTheme="majorHAnsi" w:hAnsiTheme="majorHAnsi"/>
          <w:color w:val="0070C0"/>
          <w:sz w:val="24"/>
          <w:szCs w:val="24"/>
        </w:rPr>
        <w:t>omment</w:t>
      </w:r>
      <w:r w:rsidR="00EC279D" w:rsidRPr="005759F8">
        <w:rPr>
          <w:rFonts w:asciiTheme="majorHAnsi" w:hAnsiTheme="majorHAnsi"/>
          <w:color w:val="0070C0"/>
          <w:sz w:val="24"/>
          <w:szCs w:val="24"/>
        </w:rPr>
        <w:t xml:space="preserve"> </w:t>
      </w:r>
      <w:r w:rsidR="005B0B11">
        <w:rPr>
          <w:rFonts w:asciiTheme="majorHAnsi" w:hAnsiTheme="majorHAnsi"/>
          <w:color w:val="0070C0"/>
          <w:sz w:val="24"/>
          <w:szCs w:val="24"/>
        </w:rPr>
        <w:t>insérer un tiret</w:t>
      </w:r>
      <w:r w:rsidR="00922813" w:rsidRPr="005759F8">
        <w:rPr>
          <w:rFonts w:asciiTheme="majorHAnsi" w:hAnsiTheme="majorHAnsi"/>
          <w:color w:val="0070C0"/>
          <w:sz w:val="24"/>
          <w:szCs w:val="24"/>
        </w:rPr>
        <w:t xml:space="preserve"> de dialogue dans </w:t>
      </w:r>
      <w:r w:rsidR="005B0B11">
        <w:rPr>
          <w:rFonts w:asciiTheme="majorHAnsi" w:hAnsiTheme="majorHAnsi"/>
          <w:color w:val="0070C0"/>
          <w:sz w:val="24"/>
          <w:szCs w:val="24"/>
        </w:rPr>
        <w:t>un</w:t>
      </w:r>
      <w:r w:rsidR="00DF11C7">
        <w:rPr>
          <w:rFonts w:asciiTheme="majorHAnsi" w:hAnsiTheme="majorHAnsi"/>
          <w:color w:val="0070C0"/>
          <w:sz w:val="24"/>
          <w:szCs w:val="24"/>
        </w:rPr>
        <w:t xml:space="preserve"> t</w:t>
      </w:r>
      <w:r>
        <w:rPr>
          <w:rFonts w:asciiTheme="majorHAnsi" w:hAnsiTheme="majorHAnsi"/>
          <w:color w:val="0070C0"/>
          <w:sz w:val="24"/>
          <w:szCs w:val="24"/>
        </w:rPr>
        <w:t>exte?</w:t>
      </w:r>
    </w:p>
    <w:p w14:paraId="4763DA7D" w14:textId="77777777" w:rsidR="00AD754F" w:rsidRPr="005759F8" w:rsidRDefault="00AD754F" w:rsidP="00EC2E57">
      <w:pPr>
        <w:spacing w:after="0"/>
        <w:ind w:firstLine="708"/>
        <w:jc w:val="both"/>
        <w:rPr>
          <w:rFonts w:asciiTheme="majorHAnsi" w:hAnsiTheme="majorHAnsi"/>
          <w:color w:val="0070C0"/>
          <w:sz w:val="24"/>
          <w:szCs w:val="24"/>
        </w:rPr>
      </w:pPr>
    </w:p>
    <w:p w14:paraId="63E6CAF9" w14:textId="5F81D47B" w:rsidR="00683303" w:rsidRDefault="00F82937" w:rsidP="00683303">
      <w:pPr>
        <w:spacing w:after="0"/>
        <w:ind w:firstLine="708"/>
        <w:jc w:val="both"/>
        <w:rPr>
          <w:rFonts w:asciiTheme="majorHAnsi" w:hAnsiTheme="majorHAnsi"/>
          <w:color w:val="0070C0"/>
          <w:sz w:val="24"/>
          <w:szCs w:val="24"/>
        </w:rPr>
      </w:pPr>
      <w:r>
        <w:rPr>
          <w:rFonts w:asciiTheme="majorHAnsi" w:hAnsiTheme="majorHAnsi"/>
          <w:color w:val="0070C0"/>
          <w:sz w:val="24"/>
          <w:szCs w:val="24"/>
        </w:rPr>
        <w:t>─ En faisant</w:t>
      </w:r>
      <w:r w:rsidR="00CC4F28">
        <w:rPr>
          <w:rFonts w:asciiTheme="majorHAnsi" w:hAnsiTheme="majorHAnsi"/>
          <w:color w:val="0070C0"/>
          <w:sz w:val="24"/>
          <w:szCs w:val="24"/>
        </w:rPr>
        <w:t xml:space="preserve"> copier/coller</w:t>
      </w:r>
      <w:r w:rsidR="005B0B11">
        <w:rPr>
          <w:rFonts w:asciiTheme="majorHAnsi" w:hAnsiTheme="majorHAnsi"/>
          <w:color w:val="0070C0"/>
          <w:sz w:val="24"/>
          <w:szCs w:val="24"/>
        </w:rPr>
        <w:t xml:space="preserve"> (─ )</w:t>
      </w:r>
      <w:r w:rsidR="0090718F">
        <w:rPr>
          <w:rFonts w:asciiTheme="majorHAnsi" w:hAnsiTheme="majorHAnsi"/>
          <w:color w:val="0070C0"/>
          <w:sz w:val="24"/>
          <w:szCs w:val="24"/>
        </w:rPr>
        <w:t>. Aussi,</w:t>
      </w:r>
      <w:r w:rsidR="005B0B11">
        <w:rPr>
          <w:rFonts w:asciiTheme="majorHAnsi" w:hAnsiTheme="majorHAnsi"/>
          <w:color w:val="0070C0"/>
          <w:sz w:val="24"/>
          <w:szCs w:val="24"/>
        </w:rPr>
        <w:t xml:space="preserve"> </w:t>
      </w:r>
      <w:r w:rsidR="006723D4">
        <w:rPr>
          <w:rFonts w:asciiTheme="majorHAnsi" w:hAnsiTheme="majorHAnsi"/>
          <w:color w:val="0070C0"/>
          <w:sz w:val="24"/>
          <w:szCs w:val="24"/>
        </w:rPr>
        <w:t xml:space="preserve">il faut </w:t>
      </w:r>
      <w:r w:rsidR="005B0B11">
        <w:rPr>
          <w:rFonts w:asciiTheme="majorHAnsi" w:hAnsiTheme="majorHAnsi"/>
          <w:color w:val="0070C0"/>
          <w:sz w:val="24"/>
          <w:szCs w:val="24"/>
        </w:rPr>
        <w:t>laisse</w:t>
      </w:r>
      <w:r w:rsidR="006723D4">
        <w:rPr>
          <w:rFonts w:asciiTheme="majorHAnsi" w:hAnsiTheme="majorHAnsi"/>
          <w:color w:val="0070C0"/>
          <w:sz w:val="24"/>
          <w:szCs w:val="24"/>
        </w:rPr>
        <w:t>r</w:t>
      </w:r>
      <w:r w:rsidR="005B0B11">
        <w:rPr>
          <w:rFonts w:asciiTheme="majorHAnsi" w:hAnsiTheme="majorHAnsi"/>
          <w:color w:val="0070C0"/>
          <w:sz w:val="24"/>
          <w:szCs w:val="24"/>
        </w:rPr>
        <w:t xml:space="preserve"> une espace insécable après le tiret long</w:t>
      </w:r>
      <w:r w:rsidR="006723D4">
        <w:rPr>
          <w:rFonts w:asciiTheme="majorHAnsi" w:hAnsiTheme="majorHAnsi"/>
          <w:color w:val="0070C0"/>
          <w:sz w:val="24"/>
          <w:szCs w:val="24"/>
        </w:rPr>
        <w:t xml:space="preserve">, </w:t>
      </w:r>
      <w:r w:rsidR="0028760F">
        <w:rPr>
          <w:rFonts w:asciiTheme="majorHAnsi" w:hAnsiTheme="majorHAnsi"/>
          <w:color w:val="0070C0"/>
          <w:sz w:val="24"/>
          <w:szCs w:val="24"/>
        </w:rPr>
        <w:t>(comme dans l’exemple</w:t>
      </w:r>
      <w:r w:rsidR="006F5258">
        <w:rPr>
          <w:rFonts w:asciiTheme="majorHAnsi" w:hAnsiTheme="majorHAnsi"/>
          <w:color w:val="0070C0"/>
          <w:sz w:val="24"/>
          <w:szCs w:val="24"/>
        </w:rPr>
        <w:t xml:space="preserve"> mentionné</w:t>
      </w:r>
      <w:r w:rsidR="0028760F">
        <w:rPr>
          <w:rFonts w:asciiTheme="majorHAnsi" w:hAnsiTheme="majorHAnsi"/>
          <w:color w:val="0070C0"/>
          <w:sz w:val="24"/>
          <w:szCs w:val="24"/>
        </w:rPr>
        <w:t>). O</w:t>
      </w:r>
      <w:r w:rsidR="006723D4">
        <w:rPr>
          <w:rFonts w:asciiTheme="majorHAnsi" w:hAnsiTheme="majorHAnsi"/>
          <w:color w:val="0070C0"/>
          <w:sz w:val="24"/>
          <w:szCs w:val="24"/>
        </w:rPr>
        <w:t xml:space="preserve">n </w:t>
      </w:r>
      <w:r w:rsidR="0028760F">
        <w:rPr>
          <w:rFonts w:asciiTheme="majorHAnsi" w:hAnsiTheme="majorHAnsi"/>
          <w:color w:val="0070C0"/>
          <w:sz w:val="24"/>
          <w:szCs w:val="24"/>
        </w:rPr>
        <w:t>l’</w:t>
      </w:r>
      <w:r w:rsidR="006723D4">
        <w:rPr>
          <w:rFonts w:asciiTheme="majorHAnsi" w:hAnsiTheme="majorHAnsi"/>
          <w:color w:val="0070C0"/>
          <w:sz w:val="24"/>
          <w:szCs w:val="24"/>
        </w:rPr>
        <w:t>appelle aussi</w:t>
      </w:r>
      <w:r w:rsidR="005B0B11">
        <w:rPr>
          <w:rFonts w:asciiTheme="majorHAnsi" w:hAnsiTheme="majorHAnsi"/>
          <w:color w:val="0070C0"/>
          <w:sz w:val="24"/>
          <w:szCs w:val="24"/>
        </w:rPr>
        <w:t xml:space="preserve"> tiret cadratin. </w:t>
      </w:r>
      <w:r w:rsidR="00011AEF">
        <w:rPr>
          <w:rFonts w:asciiTheme="majorHAnsi" w:hAnsiTheme="majorHAnsi"/>
          <w:color w:val="0070C0"/>
          <w:sz w:val="24"/>
          <w:szCs w:val="24"/>
        </w:rPr>
        <w:t> </w:t>
      </w:r>
      <w:r w:rsidR="005B0B11">
        <w:rPr>
          <w:rFonts w:asciiTheme="majorHAnsi" w:hAnsiTheme="majorHAnsi"/>
          <w:color w:val="0070C0"/>
          <w:sz w:val="24"/>
          <w:szCs w:val="24"/>
        </w:rPr>
        <w:t xml:space="preserve"> </w:t>
      </w:r>
    </w:p>
    <w:p w14:paraId="753D5BB9" w14:textId="40F6494A" w:rsidR="009D5E67" w:rsidRPr="005759F8" w:rsidRDefault="009D5E67" w:rsidP="00EC2E57">
      <w:pPr>
        <w:spacing w:after="0"/>
        <w:ind w:firstLine="708"/>
        <w:jc w:val="both"/>
        <w:rPr>
          <w:rFonts w:asciiTheme="majorHAnsi" w:hAnsiTheme="majorHAnsi"/>
          <w:color w:val="0070C0"/>
          <w:sz w:val="24"/>
          <w:szCs w:val="24"/>
        </w:rPr>
      </w:pPr>
      <w:r>
        <w:rPr>
          <w:rFonts w:asciiTheme="majorHAnsi" w:hAnsiTheme="majorHAnsi"/>
          <w:color w:val="0070C0"/>
          <w:sz w:val="24"/>
          <w:szCs w:val="24"/>
        </w:rPr>
        <w:t xml:space="preserve">                                    </w:t>
      </w:r>
      <w:proofErr w:type="gramStart"/>
      <w:r>
        <w:rPr>
          <w:rFonts w:asciiTheme="majorHAnsi" w:hAnsiTheme="majorHAnsi"/>
          <w:color w:val="0070C0"/>
          <w:sz w:val="24"/>
          <w:szCs w:val="24"/>
        </w:rPr>
        <w:t>ou</w:t>
      </w:r>
      <w:proofErr w:type="gramEnd"/>
    </w:p>
    <w:p w14:paraId="10731A85" w14:textId="56656C1C" w:rsidR="00EC2E57" w:rsidRPr="005759F8" w:rsidRDefault="00AD754F" w:rsidP="00EC2E57">
      <w:pPr>
        <w:spacing w:after="0"/>
        <w:ind w:firstLine="708"/>
        <w:jc w:val="both"/>
        <w:rPr>
          <w:rFonts w:asciiTheme="majorHAnsi" w:hAnsiTheme="majorHAnsi"/>
          <w:color w:val="0070C0"/>
          <w:sz w:val="24"/>
          <w:szCs w:val="24"/>
        </w:rPr>
      </w:pPr>
      <w:r w:rsidRPr="005759F8">
        <w:rPr>
          <w:rFonts w:asciiTheme="majorHAnsi" w:hAnsiTheme="majorHAnsi"/>
          <w:color w:val="0070C0"/>
          <w:sz w:val="24"/>
          <w:szCs w:val="24"/>
        </w:rPr>
        <w:t>─ </w:t>
      </w:r>
      <w:r w:rsidR="00CC4F28">
        <w:rPr>
          <w:rFonts w:asciiTheme="majorHAnsi" w:hAnsiTheme="majorHAnsi"/>
          <w:color w:val="0070C0"/>
          <w:sz w:val="24"/>
          <w:szCs w:val="24"/>
        </w:rPr>
        <w:t>En maintenant</w:t>
      </w:r>
      <w:r w:rsidR="00922813" w:rsidRPr="005759F8">
        <w:rPr>
          <w:rFonts w:asciiTheme="majorHAnsi" w:hAnsiTheme="majorHAnsi"/>
          <w:color w:val="0070C0"/>
          <w:sz w:val="24"/>
          <w:szCs w:val="24"/>
        </w:rPr>
        <w:t xml:space="preserve"> la touche « </w:t>
      </w:r>
      <w:r w:rsidR="00445C4B" w:rsidRPr="005759F8">
        <w:rPr>
          <w:rFonts w:asciiTheme="majorHAnsi" w:hAnsiTheme="majorHAnsi"/>
          <w:color w:val="0070C0"/>
          <w:sz w:val="24"/>
          <w:szCs w:val="24"/>
        </w:rPr>
        <w:t>Alt</w:t>
      </w:r>
      <w:r w:rsidR="006723D4">
        <w:rPr>
          <w:rFonts w:asciiTheme="majorHAnsi" w:hAnsiTheme="majorHAnsi"/>
          <w:color w:val="0070C0"/>
          <w:sz w:val="24"/>
          <w:szCs w:val="24"/>
        </w:rPr>
        <w:t xml:space="preserve"> » et en ajoutant le code </w:t>
      </w:r>
      <w:r w:rsidR="006723D4" w:rsidRPr="00DB6E20">
        <w:rPr>
          <w:rFonts w:asciiTheme="majorHAnsi" w:hAnsiTheme="majorHAnsi"/>
          <w:color w:val="0070C0"/>
          <w:sz w:val="24"/>
          <w:szCs w:val="24"/>
        </w:rPr>
        <w:t>0</w:t>
      </w:r>
      <w:r w:rsidR="006723D4">
        <w:rPr>
          <w:rFonts w:asciiTheme="majorHAnsi" w:hAnsiTheme="majorHAnsi"/>
          <w:color w:val="0070C0"/>
          <w:sz w:val="24"/>
          <w:szCs w:val="24"/>
        </w:rPr>
        <w:t>151</w:t>
      </w:r>
      <w:r w:rsidR="00922813" w:rsidRPr="005759F8">
        <w:rPr>
          <w:rFonts w:asciiTheme="majorHAnsi" w:hAnsiTheme="majorHAnsi"/>
          <w:color w:val="0070C0"/>
          <w:sz w:val="24"/>
          <w:szCs w:val="24"/>
        </w:rPr>
        <w:t xml:space="preserve"> sur le clavier numérique</w:t>
      </w:r>
      <w:r w:rsidR="006723D4">
        <w:rPr>
          <w:rFonts w:asciiTheme="majorHAnsi" w:hAnsiTheme="majorHAnsi"/>
          <w:color w:val="0070C0"/>
          <w:sz w:val="24"/>
          <w:szCs w:val="24"/>
        </w:rPr>
        <w:t xml:space="preserve">, selon les caractères du code </w:t>
      </w:r>
      <w:proofErr w:type="spellStart"/>
      <w:r w:rsidR="006723D4">
        <w:rPr>
          <w:rFonts w:asciiTheme="majorHAnsi" w:hAnsiTheme="majorHAnsi"/>
          <w:color w:val="0070C0"/>
          <w:sz w:val="24"/>
          <w:szCs w:val="24"/>
        </w:rPr>
        <w:t>Ansi</w:t>
      </w:r>
      <w:proofErr w:type="spellEnd"/>
      <w:r w:rsidR="00922813" w:rsidRPr="005759F8">
        <w:rPr>
          <w:rFonts w:asciiTheme="majorHAnsi" w:hAnsiTheme="majorHAnsi"/>
          <w:color w:val="0070C0"/>
          <w:sz w:val="24"/>
          <w:szCs w:val="24"/>
        </w:rPr>
        <w:t xml:space="preserve"> (Alt</w:t>
      </w:r>
      <w:r w:rsidR="006723D4">
        <w:rPr>
          <w:rFonts w:asciiTheme="majorHAnsi" w:hAnsiTheme="majorHAnsi"/>
          <w:color w:val="0070C0"/>
          <w:sz w:val="24"/>
          <w:szCs w:val="24"/>
        </w:rPr>
        <w:t xml:space="preserve"> + 0151</w:t>
      </w:r>
      <w:r w:rsidR="00922813" w:rsidRPr="005759F8">
        <w:rPr>
          <w:rFonts w:asciiTheme="majorHAnsi" w:hAnsiTheme="majorHAnsi"/>
          <w:color w:val="0070C0"/>
          <w:sz w:val="24"/>
          <w:szCs w:val="24"/>
        </w:rPr>
        <w:t>).</w:t>
      </w:r>
    </w:p>
    <w:p w14:paraId="5E5ABEC9" w14:textId="77777777" w:rsidR="004A2DCF" w:rsidRPr="005759F8" w:rsidRDefault="004A2DCF" w:rsidP="00EC2E57">
      <w:pPr>
        <w:spacing w:after="0"/>
        <w:ind w:firstLine="708"/>
        <w:jc w:val="both"/>
        <w:rPr>
          <w:rFonts w:asciiTheme="majorHAnsi" w:hAnsiTheme="majorHAnsi"/>
          <w:color w:val="0070C0"/>
          <w:sz w:val="24"/>
          <w:szCs w:val="24"/>
        </w:rPr>
      </w:pPr>
    </w:p>
    <w:p w14:paraId="7A0CC3E5" w14:textId="3FF3BB9B" w:rsidR="00EC279D" w:rsidRPr="005759F8" w:rsidRDefault="004A2DCF" w:rsidP="004A2DCF">
      <w:pPr>
        <w:spacing w:after="0"/>
        <w:ind w:firstLine="708"/>
        <w:jc w:val="both"/>
        <w:rPr>
          <w:rFonts w:asciiTheme="majorHAnsi" w:hAnsiTheme="majorHAnsi"/>
          <w:color w:val="0070C0"/>
          <w:sz w:val="24"/>
          <w:szCs w:val="24"/>
        </w:rPr>
      </w:pPr>
      <w:r w:rsidRPr="005759F8">
        <w:rPr>
          <w:rFonts w:asciiTheme="majorHAnsi" w:hAnsiTheme="majorHAnsi"/>
          <w:color w:val="0070C0"/>
          <w:sz w:val="24"/>
          <w:szCs w:val="24"/>
        </w:rPr>
        <w:t>Exemple :</w:t>
      </w:r>
    </w:p>
    <w:p w14:paraId="50C59231" w14:textId="77777777" w:rsidR="00EC279D" w:rsidRPr="005759F8" w:rsidRDefault="00EC279D" w:rsidP="00EC279D">
      <w:pPr>
        <w:spacing w:after="0"/>
        <w:ind w:firstLine="708"/>
        <w:jc w:val="both"/>
        <w:rPr>
          <w:rFonts w:asciiTheme="majorHAnsi" w:hAnsiTheme="majorHAnsi"/>
          <w:color w:val="0070C0"/>
          <w:sz w:val="24"/>
          <w:szCs w:val="24"/>
        </w:rPr>
      </w:pPr>
      <w:r w:rsidRPr="005759F8">
        <w:rPr>
          <w:rFonts w:asciiTheme="majorHAnsi" w:hAnsiTheme="majorHAnsi"/>
          <w:color w:val="0070C0"/>
          <w:sz w:val="24"/>
          <w:szCs w:val="24"/>
        </w:rPr>
        <w:t xml:space="preserve">Trois coups timides sont tapés contre la porte, suivis de l’entrée hésitante d’une tête rousse. Je me laisse tomber sur le lit. Ce n’est qu’Evelyn. </w:t>
      </w:r>
    </w:p>
    <w:p w14:paraId="468648D4" w14:textId="03B6AB24" w:rsidR="00EC279D" w:rsidRPr="005759F8" w:rsidRDefault="00EC279D" w:rsidP="00EC279D">
      <w:pPr>
        <w:spacing w:after="0"/>
        <w:ind w:firstLine="708"/>
        <w:jc w:val="both"/>
        <w:rPr>
          <w:rFonts w:asciiTheme="majorHAnsi" w:hAnsiTheme="majorHAnsi"/>
          <w:color w:val="0070C0"/>
          <w:sz w:val="24"/>
          <w:szCs w:val="24"/>
        </w:rPr>
      </w:pPr>
      <w:r w:rsidRPr="005759F8">
        <w:rPr>
          <w:rFonts w:asciiTheme="majorHAnsi" w:hAnsiTheme="majorHAnsi"/>
          <w:color w:val="0070C0"/>
          <w:sz w:val="24"/>
          <w:szCs w:val="24"/>
        </w:rPr>
        <w:t>─ Que puis-je faire pour t’aid</w:t>
      </w:r>
      <w:r w:rsidR="009D5E67">
        <w:rPr>
          <w:rFonts w:asciiTheme="majorHAnsi" w:hAnsiTheme="majorHAnsi"/>
          <w:color w:val="0070C0"/>
          <w:sz w:val="24"/>
          <w:szCs w:val="24"/>
        </w:rPr>
        <w:t>er</w:t>
      </w:r>
      <w:r w:rsidRPr="005759F8">
        <w:rPr>
          <w:rFonts w:asciiTheme="majorHAnsi" w:hAnsiTheme="majorHAnsi"/>
          <w:color w:val="0070C0"/>
          <w:sz w:val="24"/>
          <w:szCs w:val="24"/>
        </w:rPr>
        <w:t>?</w:t>
      </w:r>
    </w:p>
    <w:p w14:paraId="3BB95A2F" w14:textId="77777777" w:rsidR="00EC279D" w:rsidRPr="00445C4B" w:rsidRDefault="00EC279D" w:rsidP="00EC2E57">
      <w:pPr>
        <w:spacing w:after="0"/>
        <w:ind w:firstLine="708"/>
        <w:jc w:val="both"/>
        <w:rPr>
          <w:rFonts w:asciiTheme="majorHAnsi" w:hAnsiTheme="majorHAnsi"/>
          <w:color w:val="548DD4" w:themeColor="text2" w:themeTint="99"/>
          <w:sz w:val="24"/>
          <w:szCs w:val="24"/>
        </w:rPr>
      </w:pPr>
    </w:p>
    <w:p w14:paraId="2ACD25B4" w14:textId="77777777" w:rsidR="00D5743D" w:rsidRPr="00642315" w:rsidRDefault="00D5743D" w:rsidP="00237BFD">
      <w:p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14:paraId="1B2C2583" w14:textId="77777777" w:rsidR="009C6811" w:rsidRPr="00642315" w:rsidRDefault="009B2844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642315">
        <w:rPr>
          <w:rFonts w:asciiTheme="majorHAnsi" w:hAnsiTheme="majorHAnsi"/>
          <w:color w:val="000000" w:themeColor="text1"/>
          <w:sz w:val="24"/>
          <w:szCs w:val="24"/>
        </w:rPr>
        <w:br w:type="page"/>
      </w:r>
      <w:r w:rsidR="009C6811" w:rsidRPr="00642315">
        <w:rPr>
          <w:rFonts w:asciiTheme="majorHAnsi" w:hAnsiTheme="majorHAnsi"/>
          <w:color w:val="000000" w:themeColor="text1"/>
          <w:sz w:val="28"/>
          <w:szCs w:val="28"/>
        </w:rPr>
        <w:lastRenderedPageBreak/>
        <w:br w:type="page"/>
      </w:r>
    </w:p>
    <w:p w14:paraId="07A7D222" w14:textId="77777777" w:rsidR="00D7088F" w:rsidRDefault="00D7088F">
      <w:pPr>
        <w:rPr>
          <w:rFonts w:asciiTheme="majorHAnsi" w:hAnsiTheme="majorHAnsi"/>
          <w:b/>
          <w:color w:val="000000" w:themeColor="text1"/>
          <w:sz w:val="32"/>
          <w:szCs w:val="32"/>
        </w:rPr>
      </w:pPr>
      <w:r>
        <w:rPr>
          <w:rFonts w:asciiTheme="majorHAnsi" w:hAnsiTheme="majorHAnsi"/>
          <w:b/>
          <w:color w:val="000000" w:themeColor="text1"/>
          <w:sz w:val="32"/>
          <w:szCs w:val="32"/>
        </w:rPr>
        <w:lastRenderedPageBreak/>
        <w:br w:type="page"/>
      </w:r>
    </w:p>
    <w:p w14:paraId="4C351707" w14:textId="310872A4" w:rsidR="0043735E" w:rsidRPr="006F5258" w:rsidRDefault="00D5743D" w:rsidP="0043735E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  <w:r w:rsidRPr="006F5258">
        <w:rPr>
          <w:rFonts w:asciiTheme="majorHAnsi" w:hAnsiTheme="majorHAnsi"/>
          <w:b/>
          <w:color w:val="000000" w:themeColor="text1"/>
          <w:sz w:val="32"/>
          <w:szCs w:val="32"/>
        </w:rPr>
        <w:lastRenderedPageBreak/>
        <w:t>Épilogue</w:t>
      </w:r>
      <w:r w:rsidR="00C502A5" w:rsidRPr="006F5258">
        <w:rPr>
          <w:rFonts w:asciiTheme="majorHAnsi" w:hAnsiTheme="majorHAnsi"/>
          <w:b/>
          <w:color w:val="000000" w:themeColor="text1"/>
          <w:sz w:val="32"/>
          <w:szCs w:val="32"/>
        </w:rPr>
        <w:t xml:space="preserve"> </w:t>
      </w:r>
      <w:r w:rsidR="0043735E" w:rsidRPr="006F5258">
        <w:rPr>
          <w:rFonts w:asciiTheme="majorHAnsi" w:hAnsiTheme="majorHAnsi"/>
          <w:b/>
          <w:color w:val="548DD4" w:themeColor="text2" w:themeTint="99"/>
          <w:sz w:val="32"/>
          <w:szCs w:val="32"/>
        </w:rPr>
        <w:t>(16 pt –</w:t>
      </w:r>
      <w:r w:rsidR="002E62F3">
        <w:rPr>
          <w:rFonts w:asciiTheme="majorHAnsi" w:hAnsiTheme="majorHAnsi"/>
          <w:b/>
          <w:color w:val="548DD4" w:themeColor="text2" w:themeTint="99"/>
          <w:sz w:val="32"/>
          <w:szCs w:val="32"/>
        </w:rPr>
        <w:t xml:space="preserve"> caractères </w:t>
      </w:r>
      <w:r w:rsidR="0043735E" w:rsidRPr="006F5258">
        <w:rPr>
          <w:rFonts w:asciiTheme="majorHAnsi" w:hAnsiTheme="majorHAnsi"/>
          <w:b/>
          <w:color w:val="548DD4" w:themeColor="text2" w:themeTint="99"/>
          <w:sz w:val="32"/>
          <w:szCs w:val="32"/>
        </w:rPr>
        <w:t>gras)</w:t>
      </w:r>
    </w:p>
    <w:p w14:paraId="2BC1359F" w14:textId="77777777" w:rsidR="00460221" w:rsidRPr="00642315" w:rsidRDefault="00460221" w:rsidP="00460221">
      <w:pPr>
        <w:spacing w:after="0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14:paraId="2E32D294" w14:textId="77777777" w:rsidR="00800E10" w:rsidRPr="00642315" w:rsidRDefault="00800E10" w:rsidP="00237BFD">
      <w:pPr>
        <w:spacing w:after="0"/>
        <w:jc w:val="both"/>
        <w:rPr>
          <w:rFonts w:asciiTheme="majorHAnsi" w:hAnsiTheme="majorHAnsi"/>
          <w:color w:val="000000" w:themeColor="text1"/>
          <w:sz w:val="28"/>
          <w:szCs w:val="28"/>
        </w:rPr>
      </w:pPr>
    </w:p>
    <w:p w14:paraId="114F3A89" w14:textId="547A28C5" w:rsidR="007912F4" w:rsidRPr="008C2036" w:rsidRDefault="005D7C74" w:rsidP="002A6BC2">
      <w:pPr>
        <w:spacing w:after="0"/>
        <w:ind w:firstLine="708"/>
        <w:jc w:val="both"/>
        <w:rPr>
          <w:rFonts w:ascii="Cambria" w:hAnsi="Cambria" w:cs="Arial"/>
          <w:sz w:val="24"/>
          <w:szCs w:val="24"/>
          <w:shd w:val="clear" w:color="auto" w:fill="FFFFFF"/>
        </w:rPr>
      </w:pPr>
      <w:r w:rsidRPr="002B140C">
        <w:rPr>
          <w:rFonts w:asciiTheme="majorHAnsi" w:hAnsiTheme="majorHAnsi"/>
          <w:color w:val="0070C0"/>
          <w:sz w:val="24"/>
          <w:szCs w:val="24"/>
        </w:rPr>
        <w:t>Un épilogue</w:t>
      </w:r>
      <w:r w:rsidR="009D5E67">
        <w:rPr>
          <w:rFonts w:asciiTheme="majorHAnsi" w:hAnsiTheme="majorHAnsi"/>
          <w:color w:val="0070C0"/>
          <w:sz w:val="24"/>
          <w:szCs w:val="24"/>
        </w:rPr>
        <w:t>, c’</w:t>
      </w:r>
      <w:r w:rsidR="0043735E" w:rsidRPr="002B140C">
        <w:rPr>
          <w:rFonts w:asciiTheme="majorHAnsi" w:hAnsiTheme="majorHAnsi"/>
          <w:color w:val="0070C0"/>
          <w:sz w:val="24"/>
          <w:szCs w:val="24"/>
        </w:rPr>
        <w:t>es</w:t>
      </w:r>
      <w:r w:rsidR="007912F4" w:rsidRPr="002B140C">
        <w:rPr>
          <w:rFonts w:asciiTheme="majorHAnsi" w:hAnsiTheme="majorHAnsi"/>
          <w:color w:val="0070C0"/>
          <w:sz w:val="24"/>
          <w:szCs w:val="24"/>
        </w:rPr>
        <w:t>t</w:t>
      </w:r>
      <w:r w:rsidRPr="002B140C">
        <w:rPr>
          <w:rFonts w:asciiTheme="majorHAnsi" w:hAnsiTheme="majorHAnsi"/>
          <w:color w:val="0070C0"/>
          <w:sz w:val="24"/>
          <w:szCs w:val="24"/>
        </w:rPr>
        <w:t xml:space="preserve"> la </w:t>
      </w:r>
      <w:r w:rsidR="00AE7084" w:rsidRPr="002B140C">
        <w:rPr>
          <w:rFonts w:asciiTheme="majorHAnsi" w:eastAsia="Times New Roman" w:hAnsiTheme="majorHAnsi" w:cs="Times New Roman"/>
          <w:bCs/>
          <w:color w:val="0070C0"/>
          <w:sz w:val="24"/>
          <w:szCs w:val="24"/>
        </w:rPr>
        <w:t>c</w:t>
      </w:r>
      <w:r w:rsidRPr="002B140C">
        <w:rPr>
          <w:rFonts w:asciiTheme="majorHAnsi" w:eastAsia="Times New Roman" w:hAnsiTheme="majorHAnsi" w:cs="Times New Roman"/>
          <w:bCs/>
          <w:color w:val="0070C0"/>
          <w:sz w:val="24"/>
          <w:szCs w:val="24"/>
        </w:rPr>
        <w:t>onclusion</w:t>
      </w:r>
      <w:r w:rsidRPr="002B140C">
        <w:rPr>
          <w:rFonts w:asciiTheme="majorHAnsi" w:eastAsia="Times New Roman" w:hAnsiTheme="majorHAnsi" w:cs="Times New Roman"/>
          <w:color w:val="0070C0"/>
          <w:sz w:val="24"/>
          <w:szCs w:val="24"/>
        </w:rPr>
        <w:t xml:space="preserve"> d’un ouvrage littéraire</w:t>
      </w:r>
      <w:r w:rsidR="00AE7084" w:rsidRPr="002B140C">
        <w:rPr>
          <w:rFonts w:asciiTheme="majorHAnsi" w:eastAsia="Times New Roman" w:hAnsiTheme="majorHAnsi" w:cs="Times New Roman"/>
          <w:color w:val="0070C0"/>
          <w:sz w:val="24"/>
          <w:szCs w:val="24"/>
        </w:rPr>
        <w:t xml:space="preserve"> </w:t>
      </w:r>
      <w:r w:rsidRPr="002B140C">
        <w:rPr>
          <w:rFonts w:asciiTheme="majorHAnsi" w:eastAsia="Times New Roman" w:hAnsiTheme="majorHAnsi" w:cs="Times New Roman"/>
          <w:color w:val="0070C0"/>
          <w:sz w:val="24"/>
          <w:szCs w:val="24"/>
        </w:rPr>
        <w:t xml:space="preserve">qui expose généralement des faits </w:t>
      </w:r>
      <w:r w:rsidRPr="002B140C">
        <w:rPr>
          <w:rFonts w:asciiTheme="majorHAnsi" w:eastAsia="Times New Roman" w:hAnsiTheme="majorHAnsi" w:cs="Times New Roman"/>
          <w:b/>
          <w:bCs/>
          <w:color w:val="0070C0"/>
          <w:sz w:val="24"/>
          <w:szCs w:val="24"/>
        </w:rPr>
        <w:t xml:space="preserve">postérieurs </w:t>
      </w:r>
      <w:r w:rsidRPr="002B140C">
        <w:rPr>
          <w:rFonts w:asciiTheme="majorHAnsi" w:eastAsia="Times New Roman" w:hAnsiTheme="majorHAnsi" w:cs="Times New Roman"/>
          <w:color w:val="0070C0"/>
          <w:sz w:val="24"/>
          <w:szCs w:val="24"/>
        </w:rPr>
        <w:t xml:space="preserve">à </w:t>
      </w:r>
      <w:r w:rsidRPr="002B140C">
        <w:rPr>
          <w:rFonts w:ascii="Cambria" w:eastAsia="Times New Roman" w:hAnsi="Cambria" w:cs="Times New Roman"/>
          <w:color w:val="0070C0"/>
          <w:sz w:val="24"/>
          <w:szCs w:val="24"/>
        </w:rPr>
        <w:t xml:space="preserve">l’action pour en compléter le sens. </w:t>
      </w:r>
      <w:r w:rsidR="002A6BC2" w:rsidRPr="002B140C">
        <w:rPr>
          <w:rFonts w:ascii="Cambria" w:eastAsia="Times New Roman" w:hAnsi="Cambria" w:cs="Times New Roman"/>
          <w:color w:val="0070C0"/>
          <w:sz w:val="24"/>
          <w:szCs w:val="24"/>
        </w:rPr>
        <w:t xml:space="preserve"> </w:t>
      </w:r>
      <w:r w:rsidR="002A6BC2" w:rsidRPr="002B140C">
        <w:rPr>
          <w:rFonts w:ascii="Cambria" w:hAnsi="Cambria" w:cs="Arial"/>
          <w:color w:val="0070C0"/>
          <w:sz w:val="24"/>
          <w:szCs w:val="24"/>
          <w:shd w:val="clear" w:color="auto" w:fill="FFFFFF"/>
        </w:rPr>
        <w:t>L’épilogue peut être employé à faire connaître ce que deviendront les personnages, l’action accomplie</w:t>
      </w:r>
      <w:r w:rsidR="002A6BC2" w:rsidRPr="002B140C">
        <w:rPr>
          <w:rFonts w:asciiTheme="majorHAnsi" w:hAnsiTheme="majorHAnsi" w:cs="Arial"/>
          <w:color w:val="0070C0"/>
          <w:sz w:val="24"/>
          <w:szCs w:val="24"/>
          <w:shd w:val="clear" w:color="auto" w:fill="FFFFFF"/>
        </w:rPr>
        <w:t>. </w:t>
      </w:r>
      <w:r w:rsidR="002A6BC2" w:rsidRPr="002B140C">
        <w:rPr>
          <w:rFonts w:ascii="Cambria" w:eastAsia="Times New Roman" w:hAnsi="Cambria" w:cs="Times New Roman"/>
          <w:b/>
          <w:bCs/>
          <w:color w:val="0070C0"/>
          <w:sz w:val="24"/>
          <w:szCs w:val="24"/>
        </w:rPr>
        <w:t>L’épilogue n’est pas un dénouement car celui-ci fait partie de l’histoire.</w:t>
      </w:r>
      <w:r w:rsidR="002A6BC2" w:rsidRPr="002B140C">
        <w:rPr>
          <w:rFonts w:ascii="Cambria" w:eastAsia="Times New Roman" w:hAnsi="Cambria" w:cs="Times New Roman"/>
          <w:color w:val="0070C0"/>
          <w:sz w:val="24"/>
          <w:szCs w:val="24"/>
        </w:rPr>
        <w:t xml:space="preserve"> </w:t>
      </w:r>
      <w:r w:rsidR="008C2036" w:rsidRPr="002B140C">
        <w:rPr>
          <w:rFonts w:ascii="Cambria" w:hAnsi="Cambria" w:cs="Open Sans"/>
          <w:color w:val="0070C0"/>
          <w:sz w:val="24"/>
          <w:szCs w:val="24"/>
          <w:shd w:val="clear" w:color="auto" w:fill="FFFFFF"/>
        </w:rPr>
        <w:t xml:space="preserve">L’épilogue est </w:t>
      </w:r>
      <w:r w:rsidR="009D5E67">
        <w:rPr>
          <w:rFonts w:ascii="Cambria" w:hAnsi="Cambria" w:cs="Open Sans"/>
          <w:color w:val="0070C0"/>
          <w:sz w:val="24"/>
          <w:szCs w:val="24"/>
          <w:shd w:val="clear" w:color="auto" w:fill="FFFFFF"/>
        </w:rPr>
        <w:t>donc un chapitre supplémentaire</w:t>
      </w:r>
      <w:r w:rsidR="008C2036" w:rsidRPr="002B140C">
        <w:rPr>
          <w:rFonts w:ascii="Cambria" w:hAnsi="Cambria" w:cs="Open Sans"/>
          <w:color w:val="0070C0"/>
          <w:sz w:val="24"/>
          <w:szCs w:val="24"/>
          <w:shd w:val="clear" w:color="auto" w:fill="FFFFFF"/>
        </w:rPr>
        <w:t xml:space="preserve"> qui vient s’ajouter après la fin de l’histoire.</w:t>
      </w:r>
      <w:r w:rsidR="002A6BC2" w:rsidRPr="002B140C">
        <w:rPr>
          <w:rFonts w:ascii="Cambria" w:hAnsi="Cambria" w:cs="Open Sans"/>
          <w:color w:val="0070C0"/>
          <w:sz w:val="24"/>
          <w:szCs w:val="24"/>
          <w:shd w:val="clear" w:color="auto" w:fill="FFFFFF"/>
        </w:rPr>
        <w:t xml:space="preserve"> L’épilogue, tout comme le prologue, est </w:t>
      </w:r>
      <w:r w:rsidR="002A6BC2" w:rsidRPr="002A6BC2">
        <w:rPr>
          <w:rFonts w:ascii="Cambria" w:hAnsi="Cambria" w:cs="Open Sans"/>
          <w:b/>
          <w:bCs/>
          <w:color w:val="FF0000"/>
          <w:sz w:val="24"/>
          <w:szCs w:val="24"/>
          <w:shd w:val="clear" w:color="auto" w:fill="FFFFFF"/>
        </w:rPr>
        <w:t>facultatif.</w:t>
      </w:r>
    </w:p>
    <w:p w14:paraId="436693BA" w14:textId="77777777" w:rsidR="007912F4" w:rsidRPr="008C2036" w:rsidRDefault="007912F4" w:rsidP="00237BFD">
      <w:pPr>
        <w:spacing w:after="0"/>
        <w:ind w:firstLine="708"/>
        <w:jc w:val="both"/>
        <w:rPr>
          <w:rFonts w:ascii="Cambria" w:hAnsi="Cambria" w:cs="Arial"/>
          <w:color w:val="202122"/>
          <w:sz w:val="24"/>
          <w:szCs w:val="24"/>
          <w:shd w:val="clear" w:color="auto" w:fill="FFFFFF"/>
        </w:rPr>
      </w:pPr>
    </w:p>
    <w:p w14:paraId="79489C74" w14:textId="77777777" w:rsidR="00DF2618" w:rsidRPr="00642315" w:rsidRDefault="00A230C9">
      <w:pPr>
        <w:rPr>
          <w:rFonts w:asciiTheme="majorHAnsi" w:hAnsiTheme="majorHAnsi"/>
          <w:color w:val="000000" w:themeColor="text1"/>
          <w:sz w:val="24"/>
          <w:szCs w:val="24"/>
        </w:rPr>
        <w:sectPr w:rsidR="00DF2618" w:rsidRPr="00642315" w:rsidSect="00EC73C6">
          <w:footerReference w:type="default" r:id="rId14"/>
          <w:pgSz w:w="7938" w:h="12247"/>
          <w:pgMar w:top="1440" w:right="1080" w:bottom="1440" w:left="1080" w:header="708" w:footer="708" w:gutter="0"/>
          <w:pgNumType w:start="7"/>
          <w:cols w:space="708"/>
          <w:docGrid w:linePitch="360"/>
        </w:sectPr>
      </w:pPr>
      <w:r w:rsidRPr="00642315">
        <w:rPr>
          <w:rFonts w:asciiTheme="majorHAnsi" w:hAnsiTheme="majorHAnsi"/>
          <w:color w:val="000000" w:themeColor="text1"/>
          <w:sz w:val="24"/>
          <w:szCs w:val="24"/>
        </w:rPr>
        <w:br w:type="page"/>
      </w:r>
    </w:p>
    <w:p w14:paraId="71A70BB8" w14:textId="77777777" w:rsidR="00CD4F9A" w:rsidRPr="00642315" w:rsidRDefault="00CD4F9A" w:rsidP="00CD4F9A">
      <w:pPr>
        <w:rPr>
          <w:rFonts w:asciiTheme="majorHAnsi" w:hAnsiTheme="majorHAnsi"/>
          <w:sz w:val="28"/>
          <w:szCs w:val="28"/>
        </w:rPr>
        <w:sectPr w:rsidR="00CD4F9A" w:rsidRPr="00642315" w:rsidSect="0015094F">
          <w:footerReference w:type="default" r:id="rId15"/>
          <w:pgSz w:w="7938" w:h="12247"/>
          <w:pgMar w:top="238" w:right="340" w:bottom="244" w:left="340" w:header="709" w:footer="709" w:gutter="0"/>
          <w:cols w:space="708"/>
          <w:docGrid w:linePitch="360"/>
        </w:sectPr>
      </w:pPr>
    </w:p>
    <w:p w14:paraId="30797C2B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3F9D4DDF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10C12C19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5DC56484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78AE06F3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474D80CD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0353214D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27313EDF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2745B7D3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38A9D6B8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669F2C1B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036BEACB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5E1B1F32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5188BCDF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05C28C95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1397F43E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4781A645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53D4844D" w14:textId="77777777" w:rsidR="00C76489" w:rsidRDefault="00C76489" w:rsidP="00AD6D91">
      <w:pPr>
        <w:rPr>
          <w:rFonts w:asciiTheme="majorHAnsi" w:hAnsiTheme="majorHAnsi"/>
          <w:b/>
          <w:noProof/>
          <w:color w:val="1F497D" w:themeColor="text2"/>
          <w:sz w:val="24"/>
          <w:szCs w:val="24"/>
          <w:lang w:val="fr-FR" w:eastAsia="fr-FR"/>
        </w:rPr>
      </w:pPr>
    </w:p>
    <w:p w14:paraId="1AE452A5" w14:textId="77777777" w:rsidR="004D712A" w:rsidRPr="00B2701C" w:rsidRDefault="009F7CC3" w:rsidP="00AD6D91">
      <w:pPr>
        <w:rPr>
          <w:rFonts w:asciiTheme="majorHAnsi" w:hAnsiTheme="majorHAnsi"/>
          <w:b/>
          <w:color w:val="1F497D" w:themeColor="text2"/>
          <w:sz w:val="24"/>
          <w:szCs w:val="24"/>
        </w:rPr>
      </w:pPr>
      <w:r>
        <w:rPr>
          <w:rFonts w:asciiTheme="majorHAnsi" w:hAnsiTheme="majorHAnsi"/>
          <w:b/>
          <w:noProof/>
          <w:color w:val="1F497D" w:themeColor="text2"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 wp14:anchorId="6F0DF82C" wp14:editId="0C485C63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700145" cy="5935451"/>
            <wp:effectExtent l="0" t="0" r="0" b="825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5935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712A" w:rsidRPr="00B2701C" w:rsidSect="00D11CAF">
      <w:pgSz w:w="7938" w:h="12247"/>
      <w:pgMar w:top="1440" w:right="1077" w:bottom="1440" w:left="1077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AAE91" w14:textId="77777777" w:rsidR="00083271" w:rsidRDefault="00083271" w:rsidP="009B2844">
      <w:pPr>
        <w:spacing w:after="0" w:line="240" w:lineRule="auto"/>
      </w:pPr>
      <w:r>
        <w:separator/>
      </w:r>
    </w:p>
  </w:endnote>
  <w:endnote w:type="continuationSeparator" w:id="0">
    <w:p w14:paraId="1F446AA1" w14:textId="77777777" w:rsidR="00083271" w:rsidRDefault="00083271" w:rsidP="009B2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ACCDC" w14:textId="598A4524" w:rsidR="0028760F" w:rsidRPr="006F5258" w:rsidRDefault="0028760F">
    <w:pPr>
      <w:pStyle w:val="Pieddepage"/>
      <w:jc w:val="center"/>
      <w:rPr>
        <w:caps/>
      </w:rPr>
    </w:pPr>
    <w:r w:rsidRPr="006F5258">
      <w:rPr>
        <w:caps/>
      </w:rPr>
      <w:fldChar w:fldCharType="begin"/>
    </w:r>
    <w:r w:rsidRPr="006F5258">
      <w:rPr>
        <w:caps/>
      </w:rPr>
      <w:instrText>PAGE   \* MERGEFORMAT</w:instrText>
    </w:r>
    <w:r w:rsidRPr="006F5258">
      <w:rPr>
        <w:caps/>
      </w:rPr>
      <w:fldChar w:fldCharType="separate"/>
    </w:r>
    <w:r w:rsidR="00EF0945" w:rsidRPr="00EF0945">
      <w:rPr>
        <w:caps/>
        <w:noProof/>
        <w:lang w:val="fr-FR"/>
      </w:rPr>
      <w:t>1</w:t>
    </w:r>
    <w:r w:rsidRPr="006F5258">
      <w:rPr>
        <w:caps/>
      </w:rPr>
      <w:fldChar w:fldCharType="end"/>
    </w:r>
  </w:p>
  <w:p w14:paraId="3437FB48" w14:textId="7DF16721" w:rsidR="006364DC" w:rsidRDefault="006364DC" w:rsidP="006364DC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8DE98" w14:textId="5E1A8EA3" w:rsidR="00EC73C6" w:rsidRDefault="00EC73C6" w:rsidP="00EC73C6">
    <w:pPr>
      <w:pStyle w:val="Pieddepage"/>
      <w:jc w:val="center"/>
    </w:pPr>
  </w:p>
  <w:p w14:paraId="3BDEF3E8" w14:textId="77777777" w:rsidR="00670734" w:rsidRDefault="00670734" w:rsidP="00EC73C6">
    <w:pPr>
      <w:pStyle w:val="Pieddepage"/>
      <w:jc w:val="center"/>
    </w:pPr>
  </w:p>
  <w:p w14:paraId="290AF1B6" w14:textId="3064508D" w:rsidR="007D119C" w:rsidRDefault="007D119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AD3FD" w14:textId="6D8BD7C6" w:rsidR="00086CD7" w:rsidRPr="006F5258" w:rsidRDefault="00086CD7">
    <w:pPr>
      <w:pStyle w:val="Pieddepage"/>
      <w:jc w:val="center"/>
      <w:rPr>
        <w:caps/>
      </w:rPr>
    </w:pPr>
  </w:p>
  <w:p w14:paraId="3CC35B64" w14:textId="77777777" w:rsidR="00086CD7" w:rsidRDefault="00086CD7" w:rsidP="006364DC">
    <w:pPr>
      <w:pStyle w:val="Pieddepage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9E498" w14:textId="41B59116" w:rsidR="00086CD7" w:rsidRPr="006F5258" w:rsidRDefault="00086CD7">
    <w:pPr>
      <w:pStyle w:val="Pieddepage"/>
      <w:jc w:val="center"/>
      <w:rPr>
        <w:caps/>
      </w:rPr>
    </w:pPr>
  </w:p>
  <w:p w14:paraId="2AB375A9" w14:textId="77777777" w:rsidR="00086CD7" w:rsidRDefault="00086CD7" w:rsidP="006364DC">
    <w:pPr>
      <w:pStyle w:val="Pieddepage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BB5EC" w14:textId="77777777" w:rsidR="00086CD7" w:rsidRPr="006F5258" w:rsidRDefault="00086CD7">
    <w:pPr>
      <w:pStyle w:val="Pieddepage"/>
      <w:jc w:val="center"/>
      <w:rPr>
        <w:caps/>
      </w:rPr>
    </w:pPr>
    <w:r w:rsidRPr="006F5258">
      <w:rPr>
        <w:caps/>
      </w:rPr>
      <w:fldChar w:fldCharType="begin"/>
    </w:r>
    <w:r w:rsidRPr="006F5258">
      <w:rPr>
        <w:caps/>
      </w:rPr>
      <w:instrText>PAGE   \* MERGEFORMAT</w:instrText>
    </w:r>
    <w:r w:rsidRPr="006F5258">
      <w:rPr>
        <w:caps/>
      </w:rPr>
      <w:fldChar w:fldCharType="separate"/>
    </w:r>
    <w:r w:rsidRPr="00EF0945">
      <w:rPr>
        <w:caps/>
        <w:noProof/>
        <w:lang w:val="fr-FR"/>
      </w:rPr>
      <w:t>1</w:t>
    </w:r>
    <w:r w:rsidRPr="006F5258">
      <w:rPr>
        <w:caps/>
      </w:rPr>
      <w:fldChar w:fldCharType="end"/>
    </w:r>
  </w:p>
  <w:p w14:paraId="615EE29E" w14:textId="77777777" w:rsidR="00086CD7" w:rsidRDefault="00086CD7" w:rsidP="006364DC">
    <w:pPr>
      <w:pStyle w:val="Pieddepage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38FE9" w14:textId="77777777" w:rsidR="00AE7084" w:rsidRDefault="00AE708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4C05B" w14:textId="77777777" w:rsidR="00083271" w:rsidRDefault="00083271" w:rsidP="009B2844">
      <w:pPr>
        <w:spacing w:after="0" w:line="240" w:lineRule="auto"/>
      </w:pPr>
      <w:r>
        <w:separator/>
      </w:r>
    </w:p>
  </w:footnote>
  <w:footnote w:type="continuationSeparator" w:id="0">
    <w:p w14:paraId="6AF98954" w14:textId="77777777" w:rsidR="00083271" w:rsidRDefault="00083271" w:rsidP="009B2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A722A"/>
    <w:multiLevelType w:val="hybridMultilevel"/>
    <w:tmpl w:val="E362C830"/>
    <w:lvl w:ilvl="0" w:tplc="039A9E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F404D"/>
    <w:multiLevelType w:val="hybridMultilevel"/>
    <w:tmpl w:val="93A46886"/>
    <w:lvl w:ilvl="0" w:tplc="70FE2B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163756"/>
    <w:multiLevelType w:val="hybridMultilevel"/>
    <w:tmpl w:val="9308068C"/>
    <w:lvl w:ilvl="0" w:tplc="3D50B4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CC2542"/>
    <w:multiLevelType w:val="hybridMultilevel"/>
    <w:tmpl w:val="6E10CB38"/>
    <w:lvl w:ilvl="0" w:tplc="B630EF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140172">
    <w:abstractNumId w:val="1"/>
  </w:num>
  <w:num w:numId="2" w16cid:durableId="1257323682">
    <w:abstractNumId w:val="2"/>
  </w:num>
  <w:num w:numId="3" w16cid:durableId="192958805">
    <w:abstractNumId w:val="0"/>
  </w:num>
  <w:num w:numId="4" w16cid:durableId="3109102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C57"/>
    <w:rsid w:val="00001E97"/>
    <w:rsid w:val="000074F5"/>
    <w:rsid w:val="00011AEF"/>
    <w:rsid w:val="00013FD9"/>
    <w:rsid w:val="00014AEB"/>
    <w:rsid w:val="00023D70"/>
    <w:rsid w:val="00031F3E"/>
    <w:rsid w:val="00033FB9"/>
    <w:rsid w:val="000363C9"/>
    <w:rsid w:val="00037B30"/>
    <w:rsid w:val="00040230"/>
    <w:rsid w:val="0004369C"/>
    <w:rsid w:val="00047931"/>
    <w:rsid w:val="0005163A"/>
    <w:rsid w:val="00052A1F"/>
    <w:rsid w:val="00053168"/>
    <w:rsid w:val="00054C96"/>
    <w:rsid w:val="00057DCF"/>
    <w:rsid w:val="00061884"/>
    <w:rsid w:val="00066625"/>
    <w:rsid w:val="00066FDE"/>
    <w:rsid w:val="00077FB1"/>
    <w:rsid w:val="00083271"/>
    <w:rsid w:val="00086CD7"/>
    <w:rsid w:val="00092FDB"/>
    <w:rsid w:val="00096B4A"/>
    <w:rsid w:val="0009712F"/>
    <w:rsid w:val="0009783D"/>
    <w:rsid w:val="000A098B"/>
    <w:rsid w:val="000A2D28"/>
    <w:rsid w:val="000B2F30"/>
    <w:rsid w:val="000B42F3"/>
    <w:rsid w:val="000B6D2E"/>
    <w:rsid w:val="000D0E8F"/>
    <w:rsid w:val="000D67EA"/>
    <w:rsid w:val="000E1985"/>
    <w:rsid w:val="000F5B8A"/>
    <w:rsid w:val="00104755"/>
    <w:rsid w:val="00107AF3"/>
    <w:rsid w:val="00132DF0"/>
    <w:rsid w:val="00132EF0"/>
    <w:rsid w:val="0013506B"/>
    <w:rsid w:val="0013710A"/>
    <w:rsid w:val="0013744A"/>
    <w:rsid w:val="0015094F"/>
    <w:rsid w:val="00150AC6"/>
    <w:rsid w:val="00151528"/>
    <w:rsid w:val="00160464"/>
    <w:rsid w:val="001665B2"/>
    <w:rsid w:val="00166B33"/>
    <w:rsid w:val="00190430"/>
    <w:rsid w:val="00193DE2"/>
    <w:rsid w:val="00194734"/>
    <w:rsid w:val="00195108"/>
    <w:rsid w:val="001A0B4B"/>
    <w:rsid w:val="001A4AA7"/>
    <w:rsid w:val="001B15A8"/>
    <w:rsid w:val="001B55C6"/>
    <w:rsid w:val="001B76CD"/>
    <w:rsid w:val="001C4FE9"/>
    <w:rsid w:val="001D5A62"/>
    <w:rsid w:val="001D641F"/>
    <w:rsid w:val="001E3CBA"/>
    <w:rsid w:val="001F062F"/>
    <w:rsid w:val="001F51BB"/>
    <w:rsid w:val="0020341C"/>
    <w:rsid w:val="002039CC"/>
    <w:rsid w:val="00203D4E"/>
    <w:rsid w:val="00205765"/>
    <w:rsid w:val="002162FB"/>
    <w:rsid w:val="002326F2"/>
    <w:rsid w:val="0023666A"/>
    <w:rsid w:val="00237100"/>
    <w:rsid w:val="002373D2"/>
    <w:rsid w:val="00237BFD"/>
    <w:rsid w:val="00237FC7"/>
    <w:rsid w:val="00240075"/>
    <w:rsid w:val="00242A57"/>
    <w:rsid w:val="0025114C"/>
    <w:rsid w:val="00253980"/>
    <w:rsid w:val="00264EE6"/>
    <w:rsid w:val="00274DBB"/>
    <w:rsid w:val="00285427"/>
    <w:rsid w:val="0028760F"/>
    <w:rsid w:val="00296C7D"/>
    <w:rsid w:val="002A1C14"/>
    <w:rsid w:val="002A3252"/>
    <w:rsid w:val="002A6BC2"/>
    <w:rsid w:val="002A7078"/>
    <w:rsid w:val="002B140C"/>
    <w:rsid w:val="002B3FCF"/>
    <w:rsid w:val="002D527E"/>
    <w:rsid w:val="002D53CE"/>
    <w:rsid w:val="002D6AE9"/>
    <w:rsid w:val="002D6DD6"/>
    <w:rsid w:val="002E2C9B"/>
    <w:rsid w:val="002E62F3"/>
    <w:rsid w:val="002F35A0"/>
    <w:rsid w:val="00301153"/>
    <w:rsid w:val="00310EE2"/>
    <w:rsid w:val="00311643"/>
    <w:rsid w:val="00314AFF"/>
    <w:rsid w:val="00315563"/>
    <w:rsid w:val="003216D1"/>
    <w:rsid w:val="00322606"/>
    <w:rsid w:val="00322C77"/>
    <w:rsid w:val="003236B7"/>
    <w:rsid w:val="003240AA"/>
    <w:rsid w:val="00344410"/>
    <w:rsid w:val="0034538F"/>
    <w:rsid w:val="00345B7A"/>
    <w:rsid w:val="00347BDE"/>
    <w:rsid w:val="00347D0F"/>
    <w:rsid w:val="00357AC5"/>
    <w:rsid w:val="00357F48"/>
    <w:rsid w:val="00360AEA"/>
    <w:rsid w:val="00373CA1"/>
    <w:rsid w:val="0038311D"/>
    <w:rsid w:val="00383AE0"/>
    <w:rsid w:val="00390381"/>
    <w:rsid w:val="00391392"/>
    <w:rsid w:val="003948A5"/>
    <w:rsid w:val="003A0D33"/>
    <w:rsid w:val="003A1E89"/>
    <w:rsid w:val="003A2A2A"/>
    <w:rsid w:val="003B250D"/>
    <w:rsid w:val="003B2BEE"/>
    <w:rsid w:val="003B7189"/>
    <w:rsid w:val="003C16C5"/>
    <w:rsid w:val="003C7600"/>
    <w:rsid w:val="003D21CC"/>
    <w:rsid w:val="003D3E9E"/>
    <w:rsid w:val="003D6238"/>
    <w:rsid w:val="003E3DF4"/>
    <w:rsid w:val="003E6BC5"/>
    <w:rsid w:val="003E7110"/>
    <w:rsid w:val="003F4348"/>
    <w:rsid w:val="003F7942"/>
    <w:rsid w:val="00402E0E"/>
    <w:rsid w:val="004035A4"/>
    <w:rsid w:val="00404C57"/>
    <w:rsid w:val="004067DB"/>
    <w:rsid w:val="004120D8"/>
    <w:rsid w:val="00414B97"/>
    <w:rsid w:val="00430860"/>
    <w:rsid w:val="00431E8A"/>
    <w:rsid w:val="00431F98"/>
    <w:rsid w:val="0043493F"/>
    <w:rsid w:val="0043735E"/>
    <w:rsid w:val="004429A8"/>
    <w:rsid w:val="00443967"/>
    <w:rsid w:val="00445C4B"/>
    <w:rsid w:val="00446B80"/>
    <w:rsid w:val="0045466E"/>
    <w:rsid w:val="0045540C"/>
    <w:rsid w:val="00456CEC"/>
    <w:rsid w:val="00460221"/>
    <w:rsid w:val="00461432"/>
    <w:rsid w:val="004619B0"/>
    <w:rsid w:val="004826FE"/>
    <w:rsid w:val="00492C6B"/>
    <w:rsid w:val="004A1B87"/>
    <w:rsid w:val="004A2063"/>
    <w:rsid w:val="004A2A69"/>
    <w:rsid w:val="004A2DCF"/>
    <w:rsid w:val="004A3335"/>
    <w:rsid w:val="004B20DE"/>
    <w:rsid w:val="004B3D17"/>
    <w:rsid w:val="004B49A8"/>
    <w:rsid w:val="004C266A"/>
    <w:rsid w:val="004C4401"/>
    <w:rsid w:val="004D0FFD"/>
    <w:rsid w:val="004D712A"/>
    <w:rsid w:val="004E3048"/>
    <w:rsid w:val="004E35DD"/>
    <w:rsid w:val="004E3623"/>
    <w:rsid w:val="004E6DEF"/>
    <w:rsid w:val="004E7844"/>
    <w:rsid w:val="004F1E07"/>
    <w:rsid w:val="004F73AD"/>
    <w:rsid w:val="004F7B4A"/>
    <w:rsid w:val="00507327"/>
    <w:rsid w:val="00510DC0"/>
    <w:rsid w:val="00515C5B"/>
    <w:rsid w:val="00533B5E"/>
    <w:rsid w:val="00545214"/>
    <w:rsid w:val="00546214"/>
    <w:rsid w:val="00555E5B"/>
    <w:rsid w:val="00556BD5"/>
    <w:rsid w:val="005602A2"/>
    <w:rsid w:val="00563378"/>
    <w:rsid w:val="00571B5D"/>
    <w:rsid w:val="00571C40"/>
    <w:rsid w:val="005754CB"/>
    <w:rsid w:val="005759F8"/>
    <w:rsid w:val="00577019"/>
    <w:rsid w:val="00592229"/>
    <w:rsid w:val="00592CBB"/>
    <w:rsid w:val="005A730C"/>
    <w:rsid w:val="005A7779"/>
    <w:rsid w:val="005B0B11"/>
    <w:rsid w:val="005C46D4"/>
    <w:rsid w:val="005C7C1E"/>
    <w:rsid w:val="005D7661"/>
    <w:rsid w:val="005D7C74"/>
    <w:rsid w:val="005E3431"/>
    <w:rsid w:val="005E563F"/>
    <w:rsid w:val="005F717E"/>
    <w:rsid w:val="00601C95"/>
    <w:rsid w:val="00612645"/>
    <w:rsid w:val="00613822"/>
    <w:rsid w:val="00617CF7"/>
    <w:rsid w:val="006222B7"/>
    <w:rsid w:val="00630A00"/>
    <w:rsid w:val="006364DC"/>
    <w:rsid w:val="00642315"/>
    <w:rsid w:val="006448EA"/>
    <w:rsid w:val="0065286E"/>
    <w:rsid w:val="006544AE"/>
    <w:rsid w:val="00654C8F"/>
    <w:rsid w:val="00670734"/>
    <w:rsid w:val="006723D4"/>
    <w:rsid w:val="00674530"/>
    <w:rsid w:val="00676255"/>
    <w:rsid w:val="00676441"/>
    <w:rsid w:val="00677CFC"/>
    <w:rsid w:val="00683303"/>
    <w:rsid w:val="00683867"/>
    <w:rsid w:val="00686F3D"/>
    <w:rsid w:val="006905F1"/>
    <w:rsid w:val="00691DA9"/>
    <w:rsid w:val="006971D4"/>
    <w:rsid w:val="006A1322"/>
    <w:rsid w:val="006A344C"/>
    <w:rsid w:val="006A4C84"/>
    <w:rsid w:val="006B2A18"/>
    <w:rsid w:val="006B4768"/>
    <w:rsid w:val="006B58CA"/>
    <w:rsid w:val="006C2875"/>
    <w:rsid w:val="006C37AF"/>
    <w:rsid w:val="006C3E08"/>
    <w:rsid w:val="006C6650"/>
    <w:rsid w:val="006D289E"/>
    <w:rsid w:val="006D3CDE"/>
    <w:rsid w:val="006F4AE2"/>
    <w:rsid w:val="006F5258"/>
    <w:rsid w:val="00701F07"/>
    <w:rsid w:val="00704C4B"/>
    <w:rsid w:val="00707F16"/>
    <w:rsid w:val="00710A8F"/>
    <w:rsid w:val="0071247B"/>
    <w:rsid w:val="00720632"/>
    <w:rsid w:val="00730EDF"/>
    <w:rsid w:val="00735901"/>
    <w:rsid w:val="00736701"/>
    <w:rsid w:val="0074296C"/>
    <w:rsid w:val="00751084"/>
    <w:rsid w:val="007515B7"/>
    <w:rsid w:val="007554CE"/>
    <w:rsid w:val="00757FD0"/>
    <w:rsid w:val="007704B5"/>
    <w:rsid w:val="00771DD7"/>
    <w:rsid w:val="00773F6F"/>
    <w:rsid w:val="0077744A"/>
    <w:rsid w:val="00783104"/>
    <w:rsid w:val="007912F4"/>
    <w:rsid w:val="007939D0"/>
    <w:rsid w:val="00793E79"/>
    <w:rsid w:val="00795EA4"/>
    <w:rsid w:val="00797261"/>
    <w:rsid w:val="007A6DE9"/>
    <w:rsid w:val="007B1BD5"/>
    <w:rsid w:val="007B4A16"/>
    <w:rsid w:val="007C172E"/>
    <w:rsid w:val="007C19CC"/>
    <w:rsid w:val="007D119C"/>
    <w:rsid w:val="007D3E0B"/>
    <w:rsid w:val="007D778C"/>
    <w:rsid w:val="007D78A1"/>
    <w:rsid w:val="007F5344"/>
    <w:rsid w:val="00800E10"/>
    <w:rsid w:val="00802F18"/>
    <w:rsid w:val="00807086"/>
    <w:rsid w:val="00810CCB"/>
    <w:rsid w:val="00814503"/>
    <w:rsid w:val="008149CD"/>
    <w:rsid w:val="008203E1"/>
    <w:rsid w:val="0082239A"/>
    <w:rsid w:val="00822D6F"/>
    <w:rsid w:val="0082623F"/>
    <w:rsid w:val="00832243"/>
    <w:rsid w:val="0083398B"/>
    <w:rsid w:val="008402B3"/>
    <w:rsid w:val="00847478"/>
    <w:rsid w:val="0085033A"/>
    <w:rsid w:val="008539C1"/>
    <w:rsid w:val="0085660E"/>
    <w:rsid w:val="00857640"/>
    <w:rsid w:val="00864A83"/>
    <w:rsid w:val="00871B61"/>
    <w:rsid w:val="0087719A"/>
    <w:rsid w:val="008808E0"/>
    <w:rsid w:val="0088136B"/>
    <w:rsid w:val="00881CBA"/>
    <w:rsid w:val="00887CE8"/>
    <w:rsid w:val="0089192F"/>
    <w:rsid w:val="00891986"/>
    <w:rsid w:val="00895486"/>
    <w:rsid w:val="00897778"/>
    <w:rsid w:val="008A3B2E"/>
    <w:rsid w:val="008B4EBB"/>
    <w:rsid w:val="008B6306"/>
    <w:rsid w:val="008B69EB"/>
    <w:rsid w:val="008C2036"/>
    <w:rsid w:val="008D4006"/>
    <w:rsid w:val="008E05CB"/>
    <w:rsid w:val="008E0F09"/>
    <w:rsid w:val="008F4298"/>
    <w:rsid w:val="00904880"/>
    <w:rsid w:val="00904EC8"/>
    <w:rsid w:val="0090540A"/>
    <w:rsid w:val="00905BA9"/>
    <w:rsid w:val="0090718F"/>
    <w:rsid w:val="0091019F"/>
    <w:rsid w:val="00922813"/>
    <w:rsid w:val="009310D3"/>
    <w:rsid w:val="0093146F"/>
    <w:rsid w:val="009374B6"/>
    <w:rsid w:val="0094252D"/>
    <w:rsid w:val="00943F27"/>
    <w:rsid w:val="009558FC"/>
    <w:rsid w:val="00957CD2"/>
    <w:rsid w:val="00957D6C"/>
    <w:rsid w:val="009611DA"/>
    <w:rsid w:val="0096541B"/>
    <w:rsid w:val="00966A41"/>
    <w:rsid w:val="00980807"/>
    <w:rsid w:val="00985801"/>
    <w:rsid w:val="00993063"/>
    <w:rsid w:val="00997771"/>
    <w:rsid w:val="009A0EBD"/>
    <w:rsid w:val="009A7EAF"/>
    <w:rsid w:val="009B05FB"/>
    <w:rsid w:val="009B14CD"/>
    <w:rsid w:val="009B262C"/>
    <w:rsid w:val="009B282B"/>
    <w:rsid w:val="009B2844"/>
    <w:rsid w:val="009C01A3"/>
    <w:rsid w:val="009C1AD4"/>
    <w:rsid w:val="009C366D"/>
    <w:rsid w:val="009C6811"/>
    <w:rsid w:val="009D0403"/>
    <w:rsid w:val="009D10B7"/>
    <w:rsid w:val="009D4E15"/>
    <w:rsid w:val="009D5E67"/>
    <w:rsid w:val="009D6DFF"/>
    <w:rsid w:val="009E006C"/>
    <w:rsid w:val="009E4044"/>
    <w:rsid w:val="009E5068"/>
    <w:rsid w:val="009F52F5"/>
    <w:rsid w:val="009F7CC3"/>
    <w:rsid w:val="00A048B6"/>
    <w:rsid w:val="00A054B5"/>
    <w:rsid w:val="00A15801"/>
    <w:rsid w:val="00A1724F"/>
    <w:rsid w:val="00A230C9"/>
    <w:rsid w:val="00A233CD"/>
    <w:rsid w:val="00A24FD0"/>
    <w:rsid w:val="00A25FE3"/>
    <w:rsid w:val="00A26943"/>
    <w:rsid w:val="00A421DE"/>
    <w:rsid w:val="00A43247"/>
    <w:rsid w:val="00A44609"/>
    <w:rsid w:val="00A5473F"/>
    <w:rsid w:val="00A553EB"/>
    <w:rsid w:val="00A55F1B"/>
    <w:rsid w:val="00A57263"/>
    <w:rsid w:val="00A65CC0"/>
    <w:rsid w:val="00A720C4"/>
    <w:rsid w:val="00A76A60"/>
    <w:rsid w:val="00A82527"/>
    <w:rsid w:val="00A87079"/>
    <w:rsid w:val="00A93003"/>
    <w:rsid w:val="00A97049"/>
    <w:rsid w:val="00AA0F19"/>
    <w:rsid w:val="00AA28DA"/>
    <w:rsid w:val="00AA783D"/>
    <w:rsid w:val="00AB11A7"/>
    <w:rsid w:val="00AB4857"/>
    <w:rsid w:val="00AB687C"/>
    <w:rsid w:val="00AC6AEB"/>
    <w:rsid w:val="00AC73A4"/>
    <w:rsid w:val="00AD157B"/>
    <w:rsid w:val="00AD4F80"/>
    <w:rsid w:val="00AD5E31"/>
    <w:rsid w:val="00AD6D91"/>
    <w:rsid w:val="00AD754F"/>
    <w:rsid w:val="00AD7640"/>
    <w:rsid w:val="00AE66C2"/>
    <w:rsid w:val="00AE7084"/>
    <w:rsid w:val="00AF58F1"/>
    <w:rsid w:val="00AF6607"/>
    <w:rsid w:val="00B02292"/>
    <w:rsid w:val="00B1626C"/>
    <w:rsid w:val="00B165A2"/>
    <w:rsid w:val="00B21899"/>
    <w:rsid w:val="00B231FE"/>
    <w:rsid w:val="00B26E11"/>
    <w:rsid w:val="00B2701C"/>
    <w:rsid w:val="00B334E5"/>
    <w:rsid w:val="00B3592B"/>
    <w:rsid w:val="00B42588"/>
    <w:rsid w:val="00B44528"/>
    <w:rsid w:val="00B44A06"/>
    <w:rsid w:val="00B54E6A"/>
    <w:rsid w:val="00B55484"/>
    <w:rsid w:val="00B60AF1"/>
    <w:rsid w:val="00B60B7F"/>
    <w:rsid w:val="00B60F99"/>
    <w:rsid w:val="00B64C8D"/>
    <w:rsid w:val="00B717BD"/>
    <w:rsid w:val="00B721E6"/>
    <w:rsid w:val="00B823AC"/>
    <w:rsid w:val="00B83263"/>
    <w:rsid w:val="00B90A6B"/>
    <w:rsid w:val="00B9168F"/>
    <w:rsid w:val="00B97B9F"/>
    <w:rsid w:val="00BA1429"/>
    <w:rsid w:val="00BA365F"/>
    <w:rsid w:val="00BA5E69"/>
    <w:rsid w:val="00BA72DB"/>
    <w:rsid w:val="00BC1F1D"/>
    <w:rsid w:val="00BC2961"/>
    <w:rsid w:val="00BC3892"/>
    <w:rsid w:val="00BC60C5"/>
    <w:rsid w:val="00BC6A24"/>
    <w:rsid w:val="00BD2597"/>
    <w:rsid w:val="00BD289B"/>
    <w:rsid w:val="00BE3549"/>
    <w:rsid w:val="00BF6A00"/>
    <w:rsid w:val="00C0312B"/>
    <w:rsid w:val="00C03462"/>
    <w:rsid w:val="00C06581"/>
    <w:rsid w:val="00C156CF"/>
    <w:rsid w:val="00C16892"/>
    <w:rsid w:val="00C17AE8"/>
    <w:rsid w:val="00C20EE6"/>
    <w:rsid w:val="00C22E0B"/>
    <w:rsid w:val="00C25205"/>
    <w:rsid w:val="00C33B63"/>
    <w:rsid w:val="00C4022C"/>
    <w:rsid w:val="00C42C30"/>
    <w:rsid w:val="00C502A5"/>
    <w:rsid w:val="00C527CC"/>
    <w:rsid w:val="00C528FD"/>
    <w:rsid w:val="00C538B3"/>
    <w:rsid w:val="00C7253D"/>
    <w:rsid w:val="00C72C62"/>
    <w:rsid w:val="00C76489"/>
    <w:rsid w:val="00C81DA9"/>
    <w:rsid w:val="00C87A7F"/>
    <w:rsid w:val="00CA1D24"/>
    <w:rsid w:val="00CA2550"/>
    <w:rsid w:val="00CB0D3F"/>
    <w:rsid w:val="00CB1A29"/>
    <w:rsid w:val="00CB1CD2"/>
    <w:rsid w:val="00CC4F28"/>
    <w:rsid w:val="00CC5F65"/>
    <w:rsid w:val="00CD4F9A"/>
    <w:rsid w:val="00CD56CE"/>
    <w:rsid w:val="00CD5A30"/>
    <w:rsid w:val="00CF0B82"/>
    <w:rsid w:val="00CF28F5"/>
    <w:rsid w:val="00CF4390"/>
    <w:rsid w:val="00CF5BB4"/>
    <w:rsid w:val="00D01E0A"/>
    <w:rsid w:val="00D11CAF"/>
    <w:rsid w:val="00D13F99"/>
    <w:rsid w:val="00D21030"/>
    <w:rsid w:val="00D238CF"/>
    <w:rsid w:val="00D25CF9"/>
    <w:rsid w:val="00D26980"/>
    <w:rsid w:val="00D31B03"/>
    <w:rsid w:val="00D37633"/>
    <w:rsid w:val="00D37D8F"/>
    <w:rsid w:val="00D461B5"/>
    <w:rsid w:val="00D5743D"/>
    <w:rsid w:val="00D674B7"/>
    <w:rsid w:val="00D7088F"/>
    <w:rsid w:val="00D71600"/>
    <w:rsid w:val="00D741A5"/>
    <w:rsid w:val="00D75A41"/>
    <w:rsid w:val="00D831A0"/>
    <w:rsid w:val="00D83EE8"/>
    <w:rsid w:val="00D87009"/>
    <w:rsid w:val="00D967E8"/>
    <w:rsid w:val="00DA087C"/>
    <w:rsid w:val="00DA15D1"/>
    <w:rsid w:val="00DA5F0E"/>
    <w:rsid w:val="00DA6BE9"/>
    <w:rsid w:val="00DA7B77"/>
    <w:rsid w:val="00DB282B"/>
    <w:rsid w:val="00DB69C3"/>
    <w:rsid w:val="00DB6E20"/>
    <w:rsid w:val="00DC0ABC"/>
    <w:rsid w:val="00DC36BA"/>
    <w:rsid w:val="00DC676B"/>
    <w:rsid w:val="00DD0163"/>
    <w:rsid w:val="00DD1C25"/>
    <w:rsid w:val="00DE1D42"/>
    <w:rsid w:val="00DF11C7"/>
    <w:rsid w:val="00DF2618"/>
    <w:rsid w:val="00E0127A"/>
    <w:rsid w:val="00E015EF"/>
    <w:rsid w:val="00E0656B"/>
    <w:rsid w:val="00E120F7"/>
    <w:rsid w:val="00E1323E"/>
    <w:rsid w:val="00E162F3"/>
    <w:rsid w:val="00E22435"/>
    <w:rsid w:val="00E22EA9"/>
    <w:rsid w:val="00E50A7B"/>
    <w:rsid w:val="00E51521"/>
    <w:rsid w:val="00E56952"/>
    <w:rsid w:val="00E57170"/>
    <w:rsid w:val="00E61A07"/>
    <w:rsid w:val="00E6417D"/>
    <w:rsid w:val="00E67AA2"/>
    <w:rsid w:val="00E72200"/>
    <w:rsid w:val="00E72217"/>
    <w:rsid w:val="00E74B00"/>
    <w:rsid w:val="00E75A6C"/>
    <w:rsid w:val="00E86C4D"/>
    <w:rsid w:val="00E90C40"/>
    <w:rsid w:val="00E95200"/>
    <w:rsid w:val="00E95208"/>
    <w:rsid w:val="00E956DF"/>
    <w:rsid w:val="00E96ED9"/>
    <w:rsid w:val="00EA26A4"/>
    <w:rsid w:val="00EA6341"/>
    <w:rsid w:val="00EA6492"/>
    <w:rsid w:val="00EA7161"/>
    <w:rsid w:val="00EB3C7D"/>
    <w:rsid w:val="00EC190F"/>
    <w:rsid w:val="00EC279D"/>
    <w:rsid w:val="00EC2E57"/>
    <w:rsid w:val="00EC31A8"/>
    <w:rsid w:val="00EC5A39"/>
    <w:rsid w:val="00EC73C6"/>
    <w:rsid w:val="00ED4ACF"/>
    <w:rsid w:val="00ED514E"/>
    <w:rsid w:val="00ED76C9"/>
    <w:rsid w:val="00EE00FF"/>
    <w:rsid w:val="00EE47CE"/>
    <w:rsid w:val="00EF0945"/>
    <w:rsid w:val="00EF18BF"/>
    <w:rsid w:val="00EF52E2"/>
    <w:rsid w:val="00EF7566"/>
    <w:rsid w:val="00F114F1"/>
    <w:rsid w:val="00F125B6"/>
    <w:rsid w:val="00F2387C"/>
    <w:rsid w:val="00F23C4F"/>
    <w:rsid w:val="00F31D9B"/>
    <w:rsid w:val="00F33FED"/>
    <w:rsid w:val="00F376AE"/>
    <w:rsid w:val="00F429F5"/>
    <w:rsid w:val="00F466FD"/>
    <w:rsid w:val="00F468A8"/>
    <w:rsid w:val="00F50D81"/>
    <w:rsid w:val="00F63F85"/>
    <w:rsid w:val="00F6576E"/>
    <w:rsid w:val="00F6715B"/>
    <w:rsid w:val="00F73A0F"/>
    <w:rsid w:val="00F766ED"/>
    <w:rsid w:val="00F77D91"/>
    <w:rsid w:val="00F82937"/>
    <w:rsid w:val="00F833BA"/>
    <w:rsid w:val="00F93319"/>
    <w:rsid w:val="00FA1D2C"/>
    <w:rsid w:val="00FD362E"/>
    <w:rsid w:val="00FE1771"/>
    <w:rsid w:val="00FE2995"/>
    <w:rsid w:val="00FE3CF3"/>
    <w:rsid w:val="00FE7FE0"/>
    <w:rsid w:val="00FF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581072"/>
  <w15:docId w15:val="{2B112895-3F0C-4D6D-9748-014CEF5BB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6B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3C4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B28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2844"/>
  </w:style>
  <w:style w:type="paragraph" w:styleId="Pieddepage">
    <w:name w:val="footer"/>
    <w:basedOn w:val="Normal"/>
    <w:link w:val="PieddepageCar"/>
    <w:uiPriority w:val="99"/>
    <w:unhideWhenUsed/>
    <w:rsid w:val="009B28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2844"/>
  </w:style>
  <w:style w:type="paragraph" w:styleId="Textedebulles">
    <w:name w:val="Balloon Text"/>
    <w:basedOn w:val="Normal"/>
    <w:link w:val="TextedebullesCar"/>
    <w:uiPriority w:val="99"/>
    <w:semiHidden/>
    <w:unhideWhenUsed/>
    <w:rsid w:val="00A2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30C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7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8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tteraire%201\Documents\Mod&#232;les%20Office%20personnalis&#233;s\RLJSO%20%20MOD&#200;LE%202017%20ROMAN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8529C0-AFB3-4BA4-9B23-C802AA02C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RLJSO  MODÈLE 2017 ROMAN</Template>
  <TotalTime>24</TotalTime>
  <Pages>1</Pages>
  <Words>498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Litteraire 1</dc:creator>
  <cp:lastModifiedBy>Ariane Brisson</cp:lastModifiedBy>
  <cp:revision>5</cp:revision>
  <cp:lastPrinted>2015-02-08T19:42:00Z</cp:lastPrinted>
  <dcterms:created xsi:type="dcterms:W3CDTF">2023-11-06T00:20:00Z</dcterms:created>
  <dcterms:modified xsi:type="dcterms:W3CDTF">2023-11-06T02:14:00Z</dcterms:modified>
</cp:coreProperties>
</file>